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DC2" w:rsidRPr="006F3BCA" w:rsidRDefault="00984DC2" w:rsidP="00F27B4D">
      <w:pPr>
        <w:pStyle w:val="Ttol1"/>
        <w:rPr>
          <w:rFonts w:cs="Arial"/>
          <w:b w:val="0"/>
          <w:bCs/>
          <w:sz w:val="25"/>
          <w:szCs w:val="25"/>
        </w:rPr>
      </w:pPr>
    </w:p>
    <w:p w:rsidR="009C7332" w:rsidRPr="00B922B5" w:rsidRDefault="009C7332" w:rsidP="00F27B4D">
      <w:pPr>
        <w:pStyle w:val="Ttol1"/>
        <w:rPr>
          <w:rFonts w:cs="Arial"/>
          <w:sz w:val="25"/>
          <w:szCs w:val="25"/>
        </w:rPr>
      </w:pPr>
      <w:r w:rsidRPr="00B922B5">
        <w:rPr>
          <w:rFonts w:cs="Arial"/>
          <w:sz w:val="25"/>
          <w:szCs w:val="25"/>
        </w:rPr>
        <w:t xml:space="preserve">Sol·licitud </w:t>
      </w:r>
      <w:r w:rsidR="002B3EE8">
        <w:rPr>
          <w:rFonts w:cs="Arial"/>
          <w:sz w:val="25"/>
          <w:szCs w:val="25"/>
        </w:rPr>
        <w:t xml:space="preserve">de </w:t>
      </w:r>
      <w:r w:rsidR="005F15DB">
        <w:rPr>
          <w:rFonts w:cs="Arial"/>
          <w:sz w:val="25"/>
          <w:szCs w:val="25"/>
        </w:rPr>
        <w:t xml:space="preserve">participació al Programa Consolida’t </w:t>
      </w:r>
    </w:p>
    <w:p w:rsidR="00FA6CBA" w:rsidRPr="00B922B5" w:rsidRDefault="00FA6CBA" w:rsidP="00FA6CBA">
      <w:pPr>
        <w:jc w:val="left"/>
        <w:rPr>
          <w:rFonts w:ascii="Arial" w:hAnsi="Arial" w:cs="Arial"/>
          <w:sz w:val="22"/>
          <w:szCs w:val="22"/>
        </w:rPr>
      </w:pPr>
    </w:p>
    <w:p w:rsidR="00FA6CBA" w:rsidRPr="00B922B5" w:rsidRDefault="00FA6CBA" w:rsidP="00FA6CBA">
      <w:pPr>
        <w:pStyle w:val="Ttol2"/>
        <w:jc w:val="left"/>
        <w:rPr>
          <w:rFonts w:cs="Arial"/>
          <w:sz w:val="22"/>
          <w:szCs w:val="22"/>
        </w:rPr>
      </w:pPr>
      <w:r w:rsidRPr="00B922B5">
        <w:rPr>
          <w:rFonts w:cs="Arial"/>
          <w:sz w:val="22"/>
          <w:szCs w:val="22"/>
        </w:rPr>
        <w:t>Dade</w:t>
      </w:r>
      <w:r>
        <w:rPr>
          <w:rFonts w:cs="Arial"/>
          <w:sz w:val="22"/>
          <w:szCs w:val="22"/>
        </w:rPr>
        <w:t>s de l’entitat on es sol·licita la participació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673"/>
        <w:gridCol w:w="2198"/>
      </w:tblGrid>
      <w:tr w:rsidR="00FA6CBA" w:rsidRPr="00B922B5" w:rsidTr="00522EF6">
        <w:tc>
          <w:tcPr>
            <w:tcW w:w="7797" w:type="dxa"/>
            <w:tcBorders>
              <w:bottom w:val="single" w:sz="12" w:space="0" w:color="auto"/>
            </w:tcBorders>
            <w:shd w:val="clear" w:color="auto" w:fill="auto"/>
          </w:tcPr>
          <w:p w:rsidR="00FA6CBA" w:rsidRPr="00B922B5" w:rsidRDefault="00FA6CBA" w:rsidP="00522EF6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Nom</w:t>
            </w:r>
          </w:p>
          <w:p w:rsidR="00FA6CBA" w:rsidRPr="00B922B5" w:rsidRDefault="006F3BCA" w:rsidP="00522EF6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COL.LEGI OFICIAL DE QUÍMICS DE CATALUNYA</w:t>
            </w:r>
          </w:p>
        </w:tc>
        <w:tc>
          <w:tcPr>
            <w:tcW w:w="2214" w:type="dxa"/>
            <w:tcBorders>
              <w:bottom w:val="single" w:sz="12" w:space="0" w:color="auto"/>
            </w:tcBorders>
            <w:shd w:val="clear" w:color="auto" w:fill="auto"/>
          </w:tcPr>
          <w:p w:rsidR="00FA6CBA" w:rsidRPr="00B922B5" w:rsidRDefault="00FA6CBA" w:rsidP="00522EF6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NIF</w:t>
            </w:r>
          </w:p>
          <w:p w:rsidR="00FA6CBA" w:rsidRPr="00B922B5" w:rsidRDefault="006F3BCA" w:rsidP="00522EF6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6F3BCA">
              <w:rPr>
                <w:rFonts w:ascii="Arial" w:hAnsi="Arial" w:cs="Arial"/>
                <w:sz w:val="22"/>
                <w:szCs w:val="22"/>
              </w:rPr>
              <w:t>Q0870002C</w:t>
            </w:r>
          </w:p>
        </w:tc>
      </w:tr>
    </w:tbl>
    <w:p w:rsidR="00FA6CBA" w:rsidRDefault="00FA6CBA" w:rsidP="00FA6CBA"/>
    <w:p w:rsidR="008A53A1" w:rsidRPr="00B922B5" w:rsidRDefault="008A53A1" w:rsidP="002B3EE8">
      <w:pPr>
        <w:pStyle w:val="Ttol2"/>
        <w:jc w:val="left"/>
        <w:rPr>
          <w:rFonts w:cs="Arial"/>
          <w:sz w:val="22"/>
          <w:szCs w:val="22"/>
        </w:rPr>
      </w:pPr>
      <w:r w:rsidRPr="00B922B5">
        <w:rPr>
          <w:rFonts w:cs="Arial"/>
          <w:sz w:val="22"/>
          <w:szCs w:val="22"/>
        </w:rPr>
        <w:t>Dade</w:t>
      </w:r>
      <w:r w:rsidR="002B3EE8">
        <w:rPr>
          <w:rFonts w:cs="Arial"/>
          <w:sz w:val="22"/>
          <w:szCs w:val="22"/>
        </w:rPr>
        <w:t xml:space="preserve">s </w:t>
      </w:r>
      <w:r w:rsidR="005F15DB">
        <w:rPr>
          <w:rFonts w:cs="Arial"/>
          <w:sz w:val="22"/>
          <w:szCs w:val="22"/>
        </w:rPr>
        <w:t>de la persona sol·licitant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69"/>
        <w:gridCol w:w="2507"/>
        <w:gridCol w:w="2195"/>
      </w:tblGrid>
      <w:tr w:rsidR="00365AD1" w:rsidRPr="00B922B5" w:rsidTr="00E812D8">
        <w:tc>
          <w:tcPr>
            <w:tcW w:w="779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365AD1" w:rsidRPr="00B922B5" w:rsidRDefault="002B3EE8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Nom i cognoms</w:t>
            </w:r>
          </w:p>
          <w:p w:rsidR="00365AD1" w:rsidRPr="00B922B5" w:rsidRDefault="00365AD1" w:rsidP="002B3EE8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214" w:type="dxa"/>
            <w:tcBorders>
              <w:bottom w:val="single" w:sz="8" w:space="0" w:color="auto"/>
            </w:tcBorders>
            <w:shd w:val="clear" w:color="auto" w:fill="auto"/>
          </w:tcPr>
          <w:p w:rsidR="00365AD1" w:rsidRPr="00B922B5" w:rsidRDefault="00B922B5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DNI/</w:t>
            </w:r>
            <w:r w:rsidR="00365AD1" w:rsidRPr="00B922B5">
              <w:rPr>
                <w:rFonts w:ascii="Arial" w:hAnsi="Arial" w:cs="Arial"/>
                <w:sz w:val="17"/>
                <w:szCs w:val="17"/>
              </w:rPr>
              <w:t>NIF/NIE</w:t>
            </w:r>
          </w:p>
          <w:p w:rsidR="00365AD1" w:rsidRPr="00B922B5" w:rsidRDefault="00B922B5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65AD1" w:rsidRPr="00B922B5" w:rsidTr="00E812D8">
        <w:tc>
          <w:tcPr>
            <w:tcW w:w="7797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:rsidR="00365AD1" w:rsidRPr="00B922B5" w:rsidRDefault="00365AD1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17"/>
                <w:szCs w:val="17"/>
              </w:rPr>
              <w:t>Adreça</w:t>
            </w:r>
          </w:p>
          <w:p w:rsidR="00365AD1" w:rsidRPr="00B922B5" w:rsidRDefault="00B922B5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21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65AD1" w:rsidRPr="00B922B5" w:rsidRDefault="00365AD1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17"/>
                <w:szCs w:val="17"/>
              </w:rPr>
              <w:t>Codi postal</w:t>
            </w:r>
          </w:p>
          <w:p w:rsidR="00365AD1" w:rsidRPr="00B922B5" w:rsidRDefault="00B922B5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47ABC" w:rsidRPr="00B922B5" w:rsidTr="005676C8">
        <w:tc>
          <w:tcPr>
            <w:tcW w:w="10011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947ABC" w:rsidRPr="00B922B5" w:rsidRDefault="00947ABC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17"/>
                <w:szCs w:val="17"/>
              </w:rPr>
              <w:t>Municipi</w:t>
            </w:r>
          </w:p>
          <w:p w:rsidR="00947ABC" w:rsidRPr="00B922B5" w:rsidRDefault="00947ABC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47ABC" w:rsidRPr="00B922B5" w:rsidTr="005676C8">
        <w:tc>
          <w:tcPr>
            <w:tcW w:w="5245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947ABC" w:rsidRDefault="00947ABC" w:rsidP="00947ABC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Telèfons</w:t>
            </w:r>
          </w:p>
          <w:p w:rsidR="00947ABC" w:rsidRPr="00B922B5" w:rsidRDefault="00947ABC" w:rsidP="00947ABC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66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947ABC" w:rsidRDefault="00947ABC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Correu electrònic</w:t>
            </w:r>
          </w:p>
          <w:p w:rsidR="00947ABC" w:rsidRDefault="00947ABC" w:rsidP="002B3EE8">
            <w:pPr>
              <w:jc w:val="left"/>
              <w:rPr>
                <w:rFonts w:ascii="Arial" w:hAnsi="Arial" w:cs="Arial"/>
                <w:sz w:val="17"/>
                <w:szCs w:val="17"/>
              </w:rPr>
            </w:pPr>
            <w:r w:rsidRPr="00B922B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B922B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922B5">
              <w:rPr>
                <w:rFonts w:ascii="Arial" w:hAnsi="Arial" w:cs="Arial"/>
                <w:sz w:val="22"/>
                <w:szCs w:val="22"/>
              </w:rPr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77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922B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720281" w:rsidRDefault="00720281" w:rsidP="002B3EE8">
      <w:pPr>
        <w:jc w:val="left"/>
        <w:rPr>
          <w:rFonts w:ascii="Arial" w:hAnsi="Arial" w:cs="Arial"/>
          <w:sz w:val="22"/>
          <w:szCs w:val="22"/>
        </w:rPr>
      </w:pPr>
    </w:p>
    <w:p w:rsidR="005F15DB" w:rsidRPr="006651F9" w:rsidRDefault="005F15DB" w:rsidP="002B3EE8">
      <w:pPr>
        <w:jc w:val="left"/>
        <w:rPr>
          <w:rFonts w:ascii="Arial" w:hAnsi="Arial" w:cs="Arial"/>
          <w:b/>
          <w:sz w:val="22"/>
          <w:szCs w:val="22"/>
        </w:rPr>
      </w:pPr>
      <w:r w:rsidRPr="006651F9">
        <w:rPr>
          <w:rFonts w:ascii="Arial" w:hAnsi="Arial" w:cs="Arial"/>
          <w:b/>
          <w:sz w:val="22"/>
          <w:szCs w:val="22"/>
        </w:rPr>
        <w:t xml:space="preserve">DECLARO QUE </w:t>
      </w:r>
    </w:p>
    <w:p w:rsidR="00200390" w:rsidRPr="006651F9" w:rsidRDefault="00200390" w:rsidP="002B3EE8">
      <w:pPr>
        <w:jc w:val="left"/>
        <w:rPr>
          <w:rFonts w:ascii="Arial" w:hAnsi="Arial" w:cs="Arial"/>
          <w:sz w:val="22"/>
          <w:szCs w:val="22"/>
        </w:rPr>
      </w:pPr>
    </w:p>
    <w:p w:rsidR="00183EC5" w:rsidRPr="00F73742" w:rsidRDefault="00692003" w:rsidP="00183EC5">
      <w:pPr>
        <w:pStyle w:val="Peu"/>
        <w:numPr>
          <w:ilvl w:val="0"/>
          <w:numId w:val="5"/>
        </w:numPr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L</w:t>
      </w:r>
      <w:r w:rsidR="00183EC5" w:rsidRPr="00F73742">
        <w:rPr>
          <w:rFonts w:ascii="Arial" w:hAnsi="Arial" w:cs="Arial"/>
          <w:lang w:val="ca-ES"/>
        </w:rPr>
        <w:t>a meva residència i domicili fiscal són a Catalunya</w:t>
      </w:r>
    </w:p>
    <w:p w:rsidR="00802524" w:rsidRPr="00F73742" w:rsidRDefault="00802524" w:rsidP="00183EC5">
      <w:pPr>
        <w:pStyle w:val="Peu"/>
        <w:numPr>
          <w:ilvl w:val="0"/>
          <w:numId w:val="5"/>
        </w:numPr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 xml:space="preserve">He llegit </w:t>
      </w:r>
      <w:r w:rsidR="00793C7C" w:rsidRPr="00F73742">
        <w:rPr>
          <w:rFonts w:ascii="Arial" w:hAnsi="Arial" w:cs="Arial"/>
          <w:lang w:val="ca-ES"/>
        </w:rPr>
        <w:t xml:space="preserve">i accepto </w:t>
      </w:r>
      <w:r w:rsidRPr="00F73742">
        <w:rPr>
          <w:rFonts w:ascii="Arial" w:hAnsi="Arial" w:cs="Arial"/>
          <w:lang w:val="ca-ES"/>
        </w:rPr>
        <w:t>la informació bàsica sobre protecció de dades</w:t>
      </w:r>
      <w:r w:rsidR="008E19E7" w:rsidRPr="00F73742">
        <w:rPr>
          <w:rFonts w:ascii="Arial" w:hAnsi="Arial" w:cs="Arial"/>
          <w:lang w:val="ca-ES"/>
        </w:rPr>
        <w:t xml:space="preserve"> que consta en aquest document</w:t>
      </w:r>
    </w:p>
    <w:p w:rsidR="00B43992" w:rsidRPr="00F73742" w:rsidRDefault="008F73D4" w:rsidP="008B1C77">
      <w:pPr>
        <w:pStyle w:val="Peu"/>
        <w:numPr>
          <w:ilvl w:val="0"/>
          <w:numId w:val="5"/>
        </w:numPr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 xml:space="preserve">Sóc una persona </w:t>
      </w:r>
      <w:r w:rsidR="00183EC5" w:rsidRPr="00F73742">
        <w:rPr>
          <w:rFonts w:ascii="Arial" w:hAnsi="Arial" w:cs="Arial"/>
          <w:lang w:val="ca-ES"/>
        </w:rPr>
        <w:t>treballador</w:t>
      </w:r>
      <w:r w:rsidR="00432640" w:rsidRPr="00F73742">
        <w:rPr>
          <w:rFonts w:ascii="Arial" w:hAnsi="Arial" w:cs="Arial"/>
          <w:lang w:val="ca-ES"/>
        </w:rPr>
        <w:t>a</w:t>
      </w:r>
      <w:r w:rsidR="00183EC5" w:rsidRPr="00F73742">
        <w:rPr>
          <w:rFonts w:ascii="Arial" w:hAnsi="Arial" w:cs="Arial"/>
          <w:lang w:val="ca-ES"/>
        </w:rPr>
        <w:t xml:space="preserve"> autònom</w:t>
      </w:r>
      <w:r w:rsidR="00432640" w:rsidRPr="00F73742">
        <w:rPr>
          <w:rFonts w:ascii="Arial" w:hAnsi="Arial" w:cs="Arial"/>
          <w:lang w:val="ca-ES"/>
        </w:rPr>
        <w:t>a</w:t>
      </w:r>
      <w:r w:rsidR="00183EC5" w:rsidRPr="00F73742">
        <w:rPr>
          <w:rFonts w:ascii="Arial" w:hAnsi="Arial" w:cs="Arial"/>
          <w:b/>
          <w:lang w:val="ca-ES"/>
        </w:rPr>
        <w:t xml:space="preserve"> </w:t>
      </w:r>
    </w:p>
    <w:p w:rsidR="00B43992" w:rsidRPr="0029520A" w:rsidRDefault="00432640" w:rsidP="00B43992">
      <w:pPr>
        <w:pStyle w:val="Peu"/>
        <w:tabs>
          <w:tab w:val="clear" w:pos="4252"/>
          <w:tab w:val="clear" w:pos="8504"/>
        </w:tabs>
        <w:ind w:left="360"/>
        <w:jc w:val="left"/>
        <w:rPr>
          <w:rFonts w:ascii="Arial" w:hAnsi="Arial" w:cs="Arial"/>
          <w:b/>
          <w:u w:val="single"/>
          <w:lang w:val="ca-ES"/>
        </w:rPr>
      </w:pPr>
      <w:r w:rsidRPr="00F73742">
        <w:rPr>
          <w:rFonts w:ascii="Arial" w:hAnsi="Arial" w:cs="Arial"/>
          <w:b/>
          <w:lang w:val="ca-ES"/>
        </w:rPr>
        <w:fldChar w:fldCharType="begin">
          <w:ffData>
            <w:name w:val="Verifica1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Verifica13"/>
      <w:r w:rsidRPr="00F73742">
        <w:rPr>
          <w:rFonts w:ascii="Arial" w:hAnsi="Arial" w:cs="Arial"/>
          <w:b/>
          <w:lang w:val="ca-ES"/>
        </w:rPr>
        <w:instrText xml:space="preserve"> FORMCHECKBOX </w:instrText>
      </w:r>
      <w:r w:rsidRPr="00F73742">
        <w:rPr>
          <w:rFonts w:ascii="Arial" w:hAnsi="Arial" w:cs="Arial"/>
          <w:b/>
          <w:lang w:val="ca-ES"/>
        </w:rPr>
      </w:r>
      <w:r w:rsidRPr="00F73742">
        <w:rPr>
          <w:rFonts w:ascii="Arial" w:hAnsi="Arial" w:cs="Arial"/>
          <w:b/>
          <w:lang w:val="ca-ES"/>
        </w:rPr>
        <w:fldChar w:fldCharType="end"/>
      </w:r>
      <w:bookmarkEnd w:id="0"/>
      <w:r w:rsidRPr="00F73742">
        <w:rPr>
          <w:rFonts w:ascii="Arial" w:hAnsi="Arial" w:cs="Arial"/>
          <w:b/>
          <w:lang w:val="ca-ES"/>
        </w:rPr>
        <w:t xml:space="preserve"> </w:t>
      </w:r>
      <w:r w:rsidR="00183EC5" w:rsidRPr="0029520A">
        <w:rPr>
          <w:rFonts w:ascii="Arial" w:hAnsi="Arial" w:cs="Arial"/>
          <w:b/>
          <w:u w:val="single"/>
          <w:lang w:val="ca-ES"/>
        </w:rPr>
        <w:t>en actiu</w:t>
      </w:r>
      <w:r w:rsidR="0029520A" w:rsidRPr="0029520A">
        <w:rPr>
          <w:rFonts w:ascii="Arial" w:hAnsi="Arial" w:cs="Arial"/>
          <w:b/>
          <w:u w:val="single"/>
          <w:lang w:val="ca-ES"/>
        </w:rPr>
        <w:t>:</w:t>
      </w:r>
    </w:p>
    <w:p w:rsidR="00B43992" w:rsidRPr="00F73742" w:rsidRDefault="005F12D5" w:rsidP="00B43992">
      <w:pPr>
        <w:pStyle w:val="Peu"/>
        <w:numPr>
          <w:ilvl w:val="1"/>
          <w:numId w:val="5"/>
        </w:numPr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l’activitat que exer</w:t>
      </w:r>
      <w:r w:rsidR="005328B8" w:rsidRPr="00F73742">
        <w:rPr>
          <w:rFonts w:ascii="Arial" w:hAnsi="Arial" w:cs="Arial"/>
          <w:lang w:val="ca-ES"/>
        </w:rPr>
        <w:t>ceixo</w:t>
      </w:r>
      <w:r w:rsidR="00B43992" w:rsidRPr="00F73742">
        <w:rPr>
          <w:rFonts w:ascii="Arial" w:hAnsi="Arial" w:cs="Arial"/>
          <w:lang w:val="ca-ES"/>
        </w:rPr>
        <w:t xml:space="preserve"> és </w:t>
      </w:r>
      <w:r w:rsidR="00B43992" w:rsidRPr="00F73742">
        <w:rPr>
          <w:rFonts w:ascii="Arial" w:hAnsi="Arial" w:cs="Arial"/>
          <w:lang w:val="ca-ES"/>
        </w:rPr>
        <w:fldChar w:fldCharType="begin">
          <w:ffData>
            <w:name w:val="Text100"/>
            <w:enabled/>
            <w:calcOnExit w:val="0"/>
            <w:textInput/>
          </w:ffData>
        </w:fldChar>
      </w:r>
      <w:bookmarkStart w:id="1" w:name="Text100"/>
      <w:r w:rsidR="00B43992" w:rsidRPr="00F73742">
        <w:rPr>
          <w:rFonts w:ascii="Arial" w:hAnsi="Arial" w:cs="Arial"/>
          <w:lang w:val="ca-ES"/>
        </w:rPr>
        <w:instrText xml:space="preserve"> FORMTEXT </w:instrText>
      </w:r>
      <w:r w:rsidR="00B43992" w:rsidRPr="00F73742">
        <w:rPr>
          <w:rFonts w:ascii="Arial" w:hAnsi="Arial" w:cs="Arial"/>
          <w:lang w:val="ca-ES"/>
        </w:rPr>
      </w:r>
      <w:r w:rsidR="00B43992" w:rsidRPr="00F73742">
        <w:rPr>
          <w:rFonts w:ascii="Arial" w:hAnsi="Arial" w:cs="Arial"/>
          <w:lang w:val="ca-ES"/>
        </w:rPr>
        <w:fldChar w:fldCharType="separate"/>
      </w:r>
      <w:r w:rsidR="00B43992" w:rsidRPr="00F73742">
        <w:rPr>
          <w:rFonts w:ascii="Arial" w:hAnsi="Arial" w:cs="Arial"/>
          <w:noProof/>
          <w:lang w:val="ca-ES"/>
        </w:rPr>
        <w:t> </w:t>
      </w:r>
      <w:r w:rsidR="00B43992" w:rsidRPr="00F73742">
        <w:rPr>
          <w:rFonts w:ascii="Arial" w:hAnsi="Arial" w:cs="Arial"/>
          <w:noProof/>
          <w:lang w:val="ca-ES"/>
        </w:rPr>
        <w:t> </w:t>
      </w:r>
      <w:r w:rsidR="00B43992" w:rsidRPr="00F73742">
        <w:rPr>
          <w:rFonts w:ascii="Arial" w:hAnsi="Arial" w:cs="Arial"/>
          <w:noProof/>
          <w:lang w:val="ca-ES"/>
        </w:rPr>
        <w:t> </w:t>
      </w:r>
      <w:r w:rsidR="00B43992" w:rsidRPr="00F73742">
        <w:rPr>
          <w:rFonts w:ascii="Arial" w:hAnsi="Arial" w:cs="Arial"/>
          <w:noProof/>
          <w:lang w:val="ca-ES"/>
        </w:rPr>
        <w:t> </w:t>
      </w:r>
      <w:r w:rsidR="00B43992" w:rsidRPr="00F73742">
        <w:rPr>
          <w:rFonts w:ascii="Arial" w:hAnsi="Arial" w:cs="Arial"/>
          <w:noProof/>
          <w:lang w:val="ca-ES"/>
        </w:rPr>
        <w:t> </w:t>
      </w:r>
      <w:r w:rsidR="00B43992" w:rsidRPr="00F73742">
        <w:rPr>
          <w:rFonts w:ascii="Arial" w:hAnsi="Arial" w:cs="Arial"/>
          <w:lang w:val="ca-ES"/>
        </w:rPr>
        <w:fldChar w:fldCharType="end"/>
      </w:r>
      <w:bookmarkEnd w:id="1"/>
    </w:p>
    <w:p w:rsidR="00B43992" w:rsidRPr="00F73742" w:rsidRDefault="00B43992" w:rsidP="00B43992">
      <w:pPr>
        <w:pStyle w:val="Peu"/>
        <w:numPr>
          <w:ilvl w:val="1"/>
          <w:numId w:val="5"/>
        </w:numPr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 xml:space="preserve">estic donat/da d’alta: 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080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Verifica8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2"/>
      <w:r w:rsidRPr="00F73742">
        <w:rPr>
          <w:rFonts w:ascii="Arial" w:hAnsi="Arial" w:cs="Arial"/>
          <w:lang w:val="ca-ES"/>
        </w:rPr>
        <w:t xml:space="preserve"> </w:t>
      </w:r>
      <w:r w:rsidRPr="0029520A">
        <w:rPr>
          <w:rFonts w:ascii="Arial" w:hAnsi="Arial" w:cs="Arial"/>
          <w:b/>
          <w:lang w:val="ca-ES"/>
        </w:rPr>
        <w:t>a la Seguretat Social  en el règim especial de treball autònom (RETA), en qualitat de persona treballadora autònoma</w:t>
      </w:r>
      <w:r w:rsidRPr="00F73742">
        <w:rPr>
          <w:rFonts w:ascii="Arial" w:hAnsi="Arial" w:cs="Arial"/>
          <w:lang w:val="ca-ES"/>
        </w:rPr>
        <w:t>:</w:t>
      </w:r>
    </w:p>
    <w:bookmarkStart w:id="3" w:name="_GoBack"/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416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0"/>
            <w:enabled/>
            <w:calcOnExit w:val="0"/>
            <w:checkBox>
              <w:sizeAuto/>
              <w:default w:val="0"/>
            </w:checkBox>
          </w:ffData>
        </w:fldChar>
      </w:r>
      <w:bookmarkStart w:id="4" w:name="Verifica10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4"/>
      <w:bookmarkEnd w:id="3"/>
      <w:r w:rsidRPr="00F73742">
        <w:rPr>
          <w:rFonts w:ascii="Arial" w:hAnsi="Arial" w:cs="Arial"/>
          <w:lang w:val="ca-ES"/>
        </w:rPr>
        <w:t xml:space="preserve"> </w:t>
      </w:r>
      <w:r w:rsidR="00E2153F">
        <w:rPr>
          <w:rFonts w:ascii="Arial" w:hAnsi="Arial" w:cs="Arial"/>
          <w:lang w:val="ca-ES"/>
        </w:rPr>
        <w:t>persona física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416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Verifica11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5"/>
      <w:r w:rsidRPr="00F73742">
        <w:rPr>
          <w:rFonts w:ascii="Arial" w:hAnsi="Arial" w:cs="Arial"/>
          <w:lang w:val="ca-ES"/>
        </w:rPr>
        <w:t xml:space="preserve"> econòmicament dependent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416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Verifica12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6"/>
      <w:r w:rsidRPr="00F73742">
        <w:rPr>
          <w:rFonts w:ascii="Arial" w:hAnsi="Arial" w:cs="Arial"/>
          <w:lang w:val="ca-ES"/>
        </w:rPr>
        <w:t xml:space="preserve"> en règim societari</w:t>
      </w:r>
      <w:r w:rsidR="00F73742" w:rsidRPr="00F73742">
        <w:rPr>
          <w:rFonts w:ascii="Arial" w:hAnsi="Arial" w:cs="Arial"/>
          <w:lang w:val="ca-ES"/>
        </w:rPr>
        <w:t xml:space="preserve"> </w:t>
      </w:r>
      <w:r w:rsidRPr="00F73742">
        <w:rPr>
          <w:rFonts w:ascii="Arial" w:hAnsi="Arial" w:cs="Arial"/>
          <w:lang w:val="ca-ES"/>
        </w:rPr>
        <w:t>sota la fórmula jurídica de societat civil privada, comunitat de béns o societat limitada que en el darrer any no he tingut una mitjana de m</w:t>
      </w:r>
      <w:r w:rsidR="003301D8" w:rsidRPr="00F73742">
        <w:rPr>
          <w:rFonts w:ascii="Arial" w:hAnsi="Arial" w:cs="Arial"/>
          <w:lang w:val="ca-ES"/>
        </w:rPr>
        <w:t xml:space="preserve">és de 4 persones contractades </w:t>
      </w:r>
      <w:r w:rsidRPr="00F73742">
        <w:rPr>
          <w:rFonts w:ascii="Arial" w:hAnsi="Arial" w:cs="Arial"/>
          <w:lang w:val="ca-ES"/>
        </w:rPr>
        <w:t>o la meva facturaci</w:t>
      </w:r>
      <w:r w:rsidR="008F73D4" w:rsidRPr="00F73742">
        <w:rPr>
          <w:rFonts w:ascii="Arial" w:hAnsi="Arial" w:cs="Arial"/>
          <w:lang w:val="ca-ES"/>
        </w:rPr>
        <w:t>ó ha estat inferior a 500.000 €</w:t>
      </w:r>
    </w:p>
    <w:p w:rsidR="00F577E3" w:rsidRPr="00F73742" w:rsidRDefault="00F577E3" w:rsidP="00F577E3">
      <w:pPr>
        <w:pStyle w:val="Peu"/>
        <w:numPr>
          <w:ilvl w:val="0"/>
          <w:numId w:val="9"/>
        </w:numPr>
        <w:tabs>
          <w:tab w:val="clear" w:pos="4252"/>
          <w:tab w:val="clear" w:pos="8504"/>
        </w:tabs>
        <w:ind w:left="2127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Raó social de la societat:</w:t>
      </w:r>
      <w:r w:rsidR="00B3598D" w:rsidRPr="00F73742">
        <w:rPr>
          <w:rFonts w:ascii="Arial" w:hAnsi="Arial" w:cs="Arial"/>
          <w:lang w:val="ca-ES"/>
        </w:rPr>
        <w:t xml:space="preserve"> </w:t>
      </w:r>
      <w:r w:rsidR="00B3598D" w:rsidRPr="00F73742">
        <w:rPr>
          <w:rFonts w:ascii="Arial" w:hAnsi="Arial" w:cs="Arial"/>
          <w:lang w:val="ca-ES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="00B3598D" w:rsidRPr="00F73742">
        <w:rPr>
          <w:rFonts w:ascii="Arial" w:hAnsi="Arial" w:cs="Arial"/>
          <w:lang w:val="ca-ES"/>
        </w:rPr>
        <w:instrText xml:space="preserve"> FORMTEXT </w:instrText>
      </w:r>
      <w:r w:rsidR="00B3598D" w:rsidRPr="00F73742">
        <w:rPr>
          <w:rFonts w:ascii="Arial" w:hAnsi="Arial" w:cs="Arial"/>
          <w:lang w:val="ca-ES"/>
        </w:rPr>
      </w:r>
      <w:r w:rsidR="00B3598D" w:rsidRPr="00F73742">
        <w:rPr>
          <w:rFonts w:ascii="Arial" w:hAnsi="Arial" w:cs="Arial"/>
          <w:lang w:val="ca-ES"/>
        </w:rPr>
        <w:fldChar w:fldCharType="separate"/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lang w:val="ca-ES"/>
        </w:rPr>
        <w:fldChar w:fldCharType="end"/>
      </w:r>
    </w:p>
    <w:p w:rsidR="00F577E3" w:rsidRPr="00F73742" w:rsidRDefault="00F577E3" w:rsidP="00F577E3">
      <w:pPr>
        <w:pStyle w:val="Peu"/>
        <w:numPr>
          <w:ilvl w:val="0"/>
          <w:numId w:val="9"/>
        </w:numPr>
        <w:tabs>
          <w:tab w:val="clear" w:pos="4252"/>
          <w:tab w:val="clear" w:pos="8504"/>
        </w:tabs>
        <w:ind w:left="2127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NIF de la societat:</w:t>
      </w:r>
      <w:r w:rsidR="00B3598D" w:rsidRPr="00F73742">
        <w:rPr>
          <w:rFonts w:ascii="Arial" w:hAnsi="Arial" w:cs="Arial"/>
          <w:lang w:val="ca-ES"/>
        </w:rPr>
        <w:t xml:space="preserve"> </w:t>
      </w:r>
      <w:r w:rsidR="00B3598D" w:rsidRPr="00F73742">
        <w:rPr>
          <w:rFonts w:ascii="Arial" w:hAnsi="Arial" w:cs="Arial"/>
          <w:lang w:val="ca-ES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="00B3598D" w:rsidRPr="00F73742">
        <w:rPr>
          <w:rFonts w:ascii="Arial" w:hAnsi="Arial" w:cs="Arial"/>
          <w:lang w:val="ca-ES"/>
        </w:rPr>
        <w:instrText xml:space="preserve"> FORMTEXT </w:instrText>
      </w:r>
      <w:r w:rsidR="00B3598D" w:rsidRPr="00F73742">
        <w:rPr>
          <w:rFonts w:ascii="Arial" w:hAnsi="Arial" w:cs="Arial"/>
          <w:lang w:val="ca-ES"/>
        </w:rPr>
      </w:r>
      <w:r w:rsidR="00B3598D" w:rsidRPr="00F73742">
        <w:rPr>
          <w:rFonts w:ascii="Arial" w:hAnsi="Arial" w:cs="Arial"/>
          <w:lang w:val="ca-ES"/>
        </w:rPr>
        <w:fldChar w:fldCharType="separate"/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lang w:val="ca-ES"/>
        </w:rPr>
        <w:fldChar w:fldCharType="end"/>
      </w:r>
    </w:p>
    <w:p w:rsidR="008F73D4" w:rsidRPr="00F73742" w:rsidRDefault="003206DD" w:rsidP="0029520A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3D4528">
        <w:rPr>
          <w:color w:val="FF0000"/>
        </w:rPr>
        <w:tab/>
      </w:r>
      <w:r w:rsidRPr="003D4528">
        <w:rPr>
          <w:color w:val="FF0000"/>
        </w:rPr>
        <w:tab/>
      </w:r>
      <w:r w:rsidR="008F73D4" w:rsidRPr="00F73742">
        <w:rPr>
          <w:rFonts w:ascii="Arial" w:hAnsi="Arial" w:cs="Arial"/>
          <w:lang w:val="ca-ES"/>
        </w:rPr>
        <w:fldChar w:fldCharType="begin">
          <w:ffData>
            <w:name w:val="Verifica10"/>
            <w:enabled/>
            <w:calcOnExit w:val="0"/>
            <w:checkBox>
              <w:sizeAuto/>
              <w:default w:val="0"/>
            </w:checkBox>
          </w:ffData>
        </w:fldChar>
      </w:r>
      <w:r w:rsidR="008F73D4" w:rsidRPr="00F73742">
        <w:rPr>
          <w:rFonts w:ascii="Arial" w:hAnsi="Arial" w:cs="Arial"/>
          <w:lang w:val="ca-ES"/>
        </w:rPr>
        <w:instrText xml:space="preserve"> FORMCHECKBOX </w:instrText>
      </w:r>
      <w:r w:rsidR="008F73D4" w:rsidRPr="00F73742">
        <w:rPr>
          <w:rFonts w:ascii="Arial" w:hAnsi="Arial" w:cs="Arial"/>
          <w:lang w:val="ca-ES"/>
        </w:rPr>
      </w:r>
      <w:r w:rsidR="008F73D4" w:rsidRPr="00F73742">
        <w:rPr>
          <w:rFonts w:ascii="Arial" w:hAnsi="Arial" w:cs="Arial"/>
          <w:lang w:val="ca-ES"/>
        </w:rPr>
        <w:fldChar w:fldCharType="end"/>
      </w:r>
      <w:r w:rsidR="008F73D4" w:rsidRPr="00F73742">
        <w:rPr>
          <w:rFonts w:ascii="Arial" w:hAnsi="Arial" w:cs="Arial"/>
          <w:lang w:val="ca-ES"/>
        </w:rPr>
        <w:t xml:space="preserve"> col·laboradora</w:t>
      </w:r>
    </w:p>
    <w:p w:rsidR="00F577E3" w:rsidRPr="00F73742" w:rsidRDefault="00F577E3" w:rsidP="00DC7276">
      <w:pPr>
        <w:pStyle w:val="Peu"/>
        <w:numPr>
          <w:ilvl w:val="0"/>
          <w:numId w:val="9"/>
        </w:numPr>
        <w:tabs>
          <w:tab w:val="clear" w:pos="4252"/>
          <w:tab w:val="clear" w:pos="8504"/>
        </w:tabs>
        <w:ind w:left="2127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Raó social de l’autònom</w:t>
      </w:r>
      <w:r w:rsidR="0079311A">
        <w:rPr>
          <w:rFonts w:ascii="Arial" w:hAnsi="Arial" w:cs="Arial"/>
          <w:lang w:val="ca-ES"/>
        </w:rPr>
        <w:t>/a</w:t>
      </w:r>
      <w:r w:rsidRPr="00F73742">
        <w:rPr>
          <w:rFonts w:ascii="Arial" w:hAnsi="Arial" w:cs="Arial"/>
          <w:lang w:val="ca-ES"/>
        </w:rPr>
        <w:t xml:space="preserve"> titular:</w:t>
      </w:r>
      <w:r w:rsidR="00B3598D" w:rsidRPr="00F73742">
        <w:rPr>
          <w:rFonts w:ascii="Arial" w:hAnsi="Arial" w:cs="Arial"/>
          <w:lang w:val="ca-ES"/>
        </w:rPr>
        <w:t xml:space="preserve"> </w:t>
      </w:r>
      <w:r w:rsidR="00B3598D" w:rsidRPr="00F73742">
        <w:rPr>
          <w:rFonts w:ascii="Arial" w:hAnsi="Arial" w:cs="Arial"/>
          <w:lang w:val="ca-ES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="00B3598D" w:rsidRPr="00F73742">
        <w:rPr>
          <w:rFonts w:ascii="Arial" w:hAnsi="Arial" w:cs="Arial"/>
          <w:lang w:val="ca-ES"/>
        </w:rPr>
        <w:instrText xml:space="preserve"> FORMTEXT </w:instrText>
      </w:r>
      <w:r w:rsidR="00B3598D" w:rsidRPr="00F73742">
        <w:rPr>
          <w:rFonts w:ascii="Arial" w:hAnsi="Arial" w:cs="Arial"/>
          <w:lang w:val="ca-ES"/>
        </w:rPr>
      </w:r>
      <w:r w:rsidR="00B3598D" w:rsidRPr="00F73742">
        <w:rPr>
          <w:rFonts w:ascii="Arial" w:hAnsi="Arial" w:cs="Arial"/>
          <w:lang w:val="ca-ES"/>
        </w:rPr>
        <w:fldChar w:fldCharType="separate"/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lang w:val="ca-ES"/>
        </w:rPr>
        <w:fldChar w:fldCharType="end"/>
      </w:r>
    </w:p>
    <w:p w:rsidR="00F577E3" w:rsidRPr="00F73742" w:rsidRDefault="00F577E3" w:rsidP="00F577E3">
      <w:pPr>
        <w:pStyle w:val="Peu"/>
        <w:numPr>
          <w:ilvl w:val="0"/>
          <w:numId w:val="9"/>
        </w:numPr>
        <w:tabs>
          <w:tab w:val="clear" w:pos="4252"/>
          <w:tab w:val="clear" w:pos="8504"/>
        </w:tabs>
        <w:ind w:left="2127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NIF de l’autònom</w:t>
      </w:r>
      <w:r w:rsidR="0079311A">
        <w:rPr>
          <w:rFonts w:ascii="Arial" w:hAnsi="Arial" w:cs="Arial"/>
          <w:lang w:val="ca-ES"/>
        </w:rPr>
        <w:t>/a</w:t>
      </w:r>
      <w:r w:rsidRPr="00F73742">
        <w:rPr>
          <w:rFonts w:ascii="Arial" w:hAnsi="Arial" w:cs="Arial"/>
          <w:lang w:val="ca-ES"/>
        </w:rPr>
        <w:t xml:space="preserve"> titular:</w:t>
      </w:r>
      <w:r w:rsidR="00B3598D" w:rsidRPr="00F73742">
        <w:rPr>
          <w:rFonts w:ascii="Arial" w:hAnsi="Arial" w:cs="Arial"/>
          <w:lang w:val="ca-ES"/>
        </w:rPr>
        <w:t xml:space="preserve"> </w:t>
      </w:r>
      <w:r w:rsidR="00B3598D" w:rsidRPr="00F73742">
        <w:rPr>
          <w:rFonts w:ascii="Arial" w:hAnsi="Arial" w:cs="Arial"/>
          <w:lang w:val="ca-ES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="00B3598D" w:rsidRPr="00F73742">
        <w:rPr>
          <w:rFonts w:ascii="Arial" w:hAnsi="Arial" w:cs="Arial"/>
          <w:lang w:val="ca-ES"/>
        </w:rPr>
        <w:instrText xml:space="preserve"> FORMTEXT </w:instrText>
      </w:r>
      <w:r w:rsidR="00B3598D" w:rsidRPr="00F73742">
        <w:rPr>
          <w:rFonts w:ascii="Arial" w:hAnsi="Arial" w:cs="Arial"/>
          <w:lang w:val="ca-ES"/>
        </w:rPr>
      </w:r>
      <w:r w:rsidR="00B3598D" w:rsidRPr="00F73742">
        <w:rPr>
          <w:rFonts w:ascii="Arial" w:hAnsi="Arial" w:cs="Arial"/>
          <w:lang w:val="ca-ES"/>
        </w:rPr>
        <w:fldChar w:fldCharType="separate"/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noProof/>
          <w:lang w:val="ca-ES"/>
        </w:rPr>
        <w:t> </w:t>
      </w:r>
      <w:r w:rsidR="00B3598D" w:rsidRPr="00F73742">
        <w:rPr>
          <w:rFonts w:ascii="Arial" w:hAnsi="Arial" w:cs="Arial"/>
          <w:lang w:val="ca-ES"/>
        </w:rPr>
        <w:fldChar w:fldCharType="end"/>
      </w:r>
    </w:p>
    <w:p w:rsidR="00263E68" w:rsidRPr="003D4528" w:rsidRDefault="00263E68" w:rsidP="00263E68">
      <w:pPr>
        <w:pStyle w:val="Pargrafdellista"/>
        <w:ind w:left="360"/>
        <w:rPr>
          <w:color w:val="FF0000"/>
        </w:rPr>
      </w:pP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372" w:firstLine="70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Verifica9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7"/>
      <w:r w:rsidRPr="00F73742">
        <w:rPr>
          <w:rFonts w:ascii="Arial" w:hAnsi="Arial" w:cs="Arial"/>
          <w:lang w:val="ca-ES"/>
        </w:rPr>
        <w:t xml:space="preserve"> </w:t>
      </w:r>
      <w:r w:rsidRPr="0029520A">
        <w:rPr>
          <w:rFonts w:ascii="Arial" w:hAnsi="Arial" w:cs="Arial"/>
          <w:b/>
          <w:lang w:val="ca-ES"/>
        </w:rPr>
        <w:t>a la Mútua de Previsió Social següent</w:t>
      </w:r>
      <w:r w:rsidRPr="00F73742">
        <w:rPr>
          <w:rFonts w:ascii="Arial" w:hAnsi="Arial" w:cs="Arial"/>
          <w:lang w:val="ca-ES"/>
        </w:rPr>
        <w:t xml:space="preserve">: </w:t>
      </w:r>
      <w:r w:rsidRPr="00F73742">
        <w:rPr>
          <w:rFonts w:ascii="Arial" w:hAnsi="Arial" w:cs="Arial"/>
          <w:lang w:val="ca-ES"/>
        </w:rPr>
        <w:fldChar w:fldCharType="begin">
          <w:ffData>
            <w:name w:val="Text99"/>
            <w:enabled/>
            <w:calcOnExit w:val="0"/>
            <w:textInput/>
          </w:ffData>
        </w:fldChar>
      </w:r>
      <w:bookmarkStart w:id="8" w:name="Text99"/>
      <w:r w:rsidRPr="00F73742">
        <w:rPr>
          <w:rFonts w:ascii="Arial" w:hAnsi="Arial" w:cs="Arial"/>
          <w:lang w:val="ca-ES"/>
        </w:rPr>
        <w:instrText xml:space="preserve"> FORMTEXT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separate"/>
      </w:r>
      <w:r w:rsidRPr="00F73742">
        <w:rPr>
          <w:rFonts w:ascii="Arial" w:hAnsi="Arial" w:cs="Arial"/>
          <w:noProof/>
          <w:lang w:val="ca-ES"/>
        </w:rPr>
        <w:t> </w:t>
      </w:r>
      <w:r w:rsidRPr="00F73742">
        <w:rPr>
          <w:rFonts w:ascii="Arial" w:hAnsi="Arial" w:cs="Arial"/>
          <w:noProof/>
          <w:lang w:val="ca-ES"/>
        </w:rPr>
        <w:t> </w:t>
      </w:r>
      <w:r w:rsidRPr="00F73742">
        <w:rPr>
          <w:rFonts w:ascii="Arial" w:hAnsi="Arial" w:cs="Arial"/>
          <w:noProof/>
          <w:lang w:val="ca-ES"/>
        </w:rPr>
        <w:t> </w:t>
      </w:r>
      <w:r w:rsidRPr="00F73742">
        <w:rPr>
          <w:rFonts w:ascii="Arial" w:hAnsi="Arial" w:cs="Arial"/>
          <w:noProof/>
          <w:lang w:val="ca-ES"/>
        </w:rPr>
        <w:t> </w:t>
      </w:r>
      <w:r w:rsidRPr="00F73742">
        <w:rPr>
          <w:rFonts w:ascii="Arial" w:hAnsi="Arial" w:cs="Arial"/>
          <w:noProof/>
          <w:lang w:val="ca-ES"/>
        </w:rPr>
        <w:t> </w:t>
      </w:r>
      <w:r w:rsidRPr="00F73742">
        <w:rPr>
          <w:rFonts w:ascii="Arial" w:hAnsi="Arial" w:cs="Arial"/>
          <w:lang w:val="ca-ES"/>
        </w:rPr>
        <w:fldChar w:fldCharType="end"/>
      </w:r>
      <w:bookmarkEnd w:id="8"/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732" w:firstLine="34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en qualitat de persona treballadora autònoma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416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0"/>
            <w:enabled/>
            <w:calcOnExit w:val="0"/>
            <w:checkBox>
              <w:sizeAuto/>
              <w:default w:val="0"/>
            </w:checkBox>
          </w:ffData>
        </w:fldChar>
      </w:r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r w:rsidRPr="00F73742">
        <w:rPr>
          <w:rFonts w:ascii="Arial" w:hAnsi="Arial" w:cs="Arial"/>
          <w:lang w:val="ca-ES"/>
        </w:rPr>
        <w:t xml:space="preserve"> pròpiament dita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416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r w:rsidRPr="00F73742">
        <w:rPr>
          <w:rFonts w:ascii="Arial" w:hAnsi="Arial" w:cs="Arial"/>
          <w:lang w:val="ca-ES"/>
        </w:rPr>
        <w:t xml:space="preserve"> econòmicament dependent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1416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2"/>
            <w:enabled/>
            <w:calcOnExit w:val="0"/>
            <w:checkBox>
              <w:sizeAuto/>
              <w:default w:val="0"/>
            </w:checkBox>
          </w:ffData>
        </w:fldChar>
      </w:r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r w:rsidRPr="00F73742">
        <w:rPr>
          <w:rFonts w:ascii="Arial" w:hAnsi="Arial" w:cs="Arial"/>
          <w:lang w:val="ca-ES"/>
        </w:rPr>
        <w:t xml:space="preserve"> en règim societari sota la fórmula jurídica de societat civil privada, comunitat de béns o societat limitada que en el darrer any no he tingut una mitjana de més de 4 persones contractades i/o la meva facturació ha estat inferior a 500.000 €.</w:t>
      </w: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360"/>
        <w:jc w:val="left"/>
        <w:rPr>
          <w:rFonts w:ascii="Arial" w:hAnsi="Arial" w:cs="Arial"/>
          <w:lang w:val="ca-ES"/>
        </w:rPr>
      </w:pPr>
    </w:p>
    <w:p w:rsidR="00B43992" w:rsidRPr="00F73742" w:rsidRDefault="00B43992" w:rsidP="00B43992">
      <w:pPr>
        <w:pStyle w:val="Peu"/>
        <w:tabs>
          <w:tab w:val="clear" w:pos="4252"/>
          <w:tab w:val="clear" w:pos="8504"/>
        </w:tabs>
        <w:ind w:left="360"/>
        <w:jc w:val="left"/>
        <w:rPr>
          <w:rFonts w:ascii="Arial" w:hAnsi="Arial" w:cs="Arial"/>
          <w:lang w:val="ca-ES"/>
        </w:rPr>
      </w:pPr>
    </w:p>
    <w:p w:rsidR="00B43992" w:rsidRPr="00F73742" w:rsidRDefault="00432640" w:rsidP="007F7842">
      <w:pPr>
        <w:pStyle w:val="Peu"/>
        <w:tabs>
          <w:tab w:val="clear" w:pos="4252"/>
          <w:tab w:val="clear" w:pos="8504"/>
        </w:tabs>
        <w:ind w:left="360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Verifica14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9"/>
      <w:r w:rsidRPr="00F73742">
        <w:rPr>
          <w:rFonts w:ascii="Arial" w:hAnsi="Arial" w:cs="Arial"/>
          <w:lang w:val="ca-ES"/>
        </w:rPr>
        <w:t xml:space="preserve"> </w:t>
      </w:r>
      <w:r w:rsidRPr="0029520A">
        <w:rPr>
          <w:rFonts w:ascii="Arial" w:hAnsi="Arial" w:cs="Arial"/>
          <w:b/>
          <w:u w:val="single"/>
          <w:lang w:val="ca-ES"/>
        </w:rPr>
        <w:t>que h</w:t>
      </w:r>
      <w:r w:rsidR="007F7842" w:rsidRPr="0029520A">
        <w:rPr>
          <w:rFonts w:ascii="Arial" w:hAnsi="Arial" w:cs="Arial"/>
          <w:b/>
          <w:u w:val="single"/>
          <w:lang w:val="ca-ES"/>
        </w:rPr>
        <w:t>e cessat la meva</w:t>
      </w:r>
      <w:r w:rsidRPr="0029520A">
        <w:rPr>
          <w:rFonts w:ascii="Arial" w:hAnsi="Arial" w:cs="Arial"/>
          <w:b/>
          <w:u w:val="single"/>
          <w:lang w:val="ca-ES"/>
        </w:rPr>
        <w:t xml:space="preserve"> activitat</w:t>
      </w:r>
      <w:r w:rsidR="00B43992" w:rsidRPr="0029520A">
        <w:rPr>
          <w:rFonts w:ascii="Arial" w:hAnsi="Arial" w:cs="Arial"/>
          <w:b/>
          <w:u w:val="single"/>
          <w:lang w:val="ca-ES"/>
        </w:rPr>
        <w:t xml:space="preserve"> </w:t>
      </w:r>
      <w:r w:rsidR="007F7842" w:rsidRPr="0029520A">
        <w:rPr>
          <w:rFonts w:ascii="Arial" w:hAnsi="Arial" w:cs="Arial"/>
          <w:b/>
          <w:u w:val="single"/>
          <w:lang w:val="ca-ES"/>
        </w:rPr>
        <w:t>i</w:t>
      </w:r>
      <w:r w:rsidR="00B43992" w:rsidRPr="0029520A">
        <w:rPr>
          <w:rFonts w:ascii="Arial" w:hAnsi="Arial" w:cs="Arial"/>
          <w:b/>
          <w:u w:val="single"/>
          <w:lang w:val="ca-ES"/>
        </w:rPr>
        <w:t xml:space="preserve"> esti</w:t>
      </w:r>
      <w:r w:rsidR="007F7842" w:rsidRPr="0029520A">
        <w:rPr>
          <w:rFonts w:ascii="Arial" w:hAnsi="Arial" w:cs="Arial"/>
          <w:b/>
          <w:u w:val="single"/>
          <w:lang w:val="ca-ES"/>
        </w:rPr>
        <w:t>c inscrit/a al SOC</w:t>
      </w:r>
      <w:r w:rsidR="007F7842" w:rsidRPr="00F73742">
        <w:rPr>
          <w:rFonts w:ascii="Arial" w:hAnsi="Arial" w:cs="Arial"/>
          <w:lang w:val="ca-ES"/>
        </w:rPr>
        <w:t xml:space="preserve"> com a demandant d’ocupació no ocupat (DONO) i anteriorment havia exercit una activitat com a </w:t>
      </w:r>
      <w:r w:rsidR="008F73D4" w:rsidRPr="00F73742">
        <w:rPr>
          <w:rFonts w:ascii="Arial" w:hAnsi="Arial" w:cs="Arial"/>
          <w:lang w:val="ca-ES"/>
        </w:rPr>
        <w:t>persona treballadora autònoma</w:t>
      </w:r>
    </w:p>
    <w:p w:rsidR="00C5170C" w:rsidRPr="00F73742" w:rsidRDefault="00C5170C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lang w:val="ca-ES"/>
        </w:rPr>
      </w:pPr>
    </w:p>
    <w:p w:rsidR="00DC7276" w:rsidRDefault="00DC7276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9520A" w:rsidRDefault="0029520A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9520A" w:rsidRDefault="0029520A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9520A" w:rsidRDefault="0029520A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9520A" w:rsidRDefault="0029520A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9520A" w:rsidRDefault="0029520A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9520A" w:rsidRDefault="0029520A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984DC2" w:rsidRDefault="00984DC2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984DC2" w:rsidRDefault="00984DC2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</w:p>
    <w:p w:rsidR="00200390" w:rsidRPr="00F73742" w:rsidRDefault="00183EC5" w:rsidP="00B43992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sz w:val="22"/>
          <w:szCs w:val="22"/>
          <w:lang w:val="ca-ES"/>
        </w:rPr>
      </w:pPr>
      <w:r w:rsidRPr="00F73742">
        <w:rPr>
          <w:rFonts w:ascii="Arial" w:hAnsi="Arial" w:cs="Arial"/>
          <w:b/>
          <w:sz w:val="22"/>
          <w:szCs w:val="22"/>
          <w:lang w:val="ca-ES"/>
        </w:rPr>
        <w:t>EM COMPROMETO A</w:t>
      </w:r>
    </w:p>
    <w:p w:rsidR="00183EC5" w:rsidRPr="00871D0D" w:rsidRDefault="00183EC5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sz w:val="22"/>
          <w:szCs w:val="22"/>
          <w:lang w:val="ca-ES"/>
        </w:rPr>
      </w:pPr>
    </w:p>
    <w:p w:rsidR="00183EC5" w:rsidRPr="00F73742" w:rsidRDefault="00183EC5" w:rsidP="008F73D4">
      <w:pPr>
        <w:pStyle w:val="Peu"/>
        <w:numPr>
          <w:ilvl w:val="0"/>
          <w:numId w:val="6"/>
        </w:numPr>
        <w:tabs>
          <w:tab w:val="clear" w:pos="4252"/>
          <w:tab w:val="clear" w:pos="8504"/>
        </w:tabs>
        <w:ind w:left="284" w:hanging="284"/>
        <w:jc w:val="left"/>
        <w:rPr>
          <w:rFonts w:ascii="Arial" w:hAnsi="Arial" w:cs="Arial"/>
          <w:b/>
          <w:lang w:val="ca-ES"/>
        </w:rPr>
      </w:pPr>
      <w:r w:rsidRPr="00F73742">
        <w:rPr>
          <w:rFonts w:ascii="Arial" w:hAnsi="Arial" w:cs="Arial"/>
          <w:b/>
          <w:lang w:val="ca-ES"/>
        </w:rPr>
        <w:t>Participar de les sessions de formació i assessorament de caràcter obligatori que preveu el programa Consolida’t.</w:t>
      </w:r>
    </w:p>
    <w:p w:rsidR="00200390" w:rsidRPr="00F73742" w:rsidRDefault="00200390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lang w:val="ca-ES"/>
        </w:rPr>
      </w:pPr>
    </w:p>
    <w:p w:rsidR="008F73D4" w:rsidRPr="00F73742" w:rsidRDefault="008F73D4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En el marc de de l’Ordre EMT/</w:t>
      </w:r>
      <w:r w:rsidR="00984DC2">
        <w:rPr>
          <w:rFonts w:ascii="Arial" w:hAnsi="Arial" w:cs="Arial"/>
          <w:lang w:val="ca-ES"/>
        </w:rPr>
        <w:t>163</w:t>
      </w:r>
      <w:r w:rsidRPr="00F73742">
        <w:rPr>
          <w:rFonts w:ascii="Arial" w:hAnsi="Arial" w:cs="Arial"/>
          <w:lang w:val="ca-ES"/>
        </w:rPr>
        <w:t>/202</w:t>
      </w:r>
      <w:r w:rsidR="00984DC2">
        <w:rPr>
          <w:rFonts w:ascii="Arial" w:hAnsi="Arial" w:cs="Arial"/>
          <w:lang w:val="ca-ES"/>
        </w:rPr>
        <w:t>3</w:t>
      </w:r>
      <w:r w:rsidRPr="00F73742">
        <w:rPr>
          <w:rFonts w:ascii="Arial" w:hAnsi="Arial" w:cs="Arial"/>
          <w:lang w:val="ca-ES"/>
        </w:rPr>
        <w:t xml:space="preserve">, de </w:t>
      </w:r>
      <w:r w:rsidR="00984DC2">
        <w:rPr>
          <w:rFonts w:ascii="Arial" w:hAnsi="Arial" w:cs="Arial"/>
          <w:lang w:val="ca-ES"/>
        </w:rPr>
        <w:t>21</w:t>
      </w:r>
      <w:r w:rsidRPr="00F73742">
        <w:rPr>
          <w:rFonts w:ascii="Arial" w:hAnsi="Arial" w:cs="Arial"/>
          <w:lang w:val="ca-ES"/>
        </w:rPr>
        <w:t xml:space="preserve"> d</w:t>
      </w:r>
      <w:r w:rsidR="00984DC2">
        <w:rPr>
          <w:rFonts w:ascii="Arial" w:hAnsi="Arial" w:cs="Arial"/>
          <w:lang w:val="ca-ES"/>
        </w:rPr>
        <w:t>e juny</w:t>
      </w:r>
      <w:r w:rsidRPr="00F73742">
        <w:rPr>
          <w:rFonts w:ascii="Arial" w:hAnsi="Arial" w:cs="Arial"/>
          <w:lang w:val="ca-ES"/>
        </w:rPr>
        <w:t>, per tal de verificar que es reuneixen els requisits exigits per l</w:t>
      </w:r>
      <w:r w:rsidR="00984DC2">
        <w:rPr>
          <w:rFonts w:ascii="Arial" w:hAnsi="Arial" w:cs="Arial"/>
          <w:lang w:val="ca-ES"/>
        </w:rPr>
        <w:t>a</w:t>
      </w:r>
      <w:r w:rsidRPr="00F73742">
        <w:rPr>
          <w:rFonts w:ascii="Arial" w:hAnsi="Arial" w:cs="Arial"/>
          <w:lang w:val="ca-ES"/>
        </w:rPr>
        <w:t xml:space="preserve"> sev</w:t>
      </w:r>
      <w:r w:rsidR="00984DC2">
        <w:rPr>
          <w:rFonts w:ascii="Arial" w:hAnsi="Arial" w:cs="Arial"/>
          <w:lang w:val="ca-ES"/>
        </w:rPr>
        <w:t>a</w:t>
      </w:r>
      <w:r w:rsidRPr="00F73742">
        <w:rPr>
          <w:rFonts w:ascii="Arial" w:hAnsi="Arial" w:cs="Arial"/>
          <w:lang w:val="ca-ES"/>
        </w:rPr>
        <w:t xml:space="preserve"> base</w:t>
      </w:r>
      <w:r w:rsidR="00984DC2">
        <w:rPr>
          <w:rFonts w:ascii="Arial" w:hAnsi="Arial" w:cs="Arial"/>
          <w:lang w:val="ca-ES"/>
        </w:rPr>
        <w:t xml:space="preserve"> 5.2</w:t>
      </w:r>
      <w:r w:rsidRPr="00F73742">
        <w:rPr>
          <w:rFonts w:ascii="Arial" w:hAnsi="Arial" w:cs="Arial"/>
          <w:lang w:val="ca-ES"/>
        </w:rPr>
        <w:t>, es consultaran les dades necessàries per comprovar que compleixo les condicions requerides i no cal que presenti els documents acreditatius de l’alta en el RETA/informe de vida laboral i inscripció com a demandant d’ocupació no ocupat (DONO).</w:t>
      </w:r>
    </w:p>
    <w:p w:rsidR="008F73D4" w:rsidRPr="00F73742" w:rsidRDefault="008F73D4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</w:p>
    <w:p w:rsidR="00B758E7" w:rsidRDefault="00B758E7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(marcar només en cas d’oposició a la consulta de dades)</w:t>
      </w:r>
    </w:p>
    <w:p w:rsidR="00F73742" w:rsidRPr="00F73742" w:rsidRDefault="00F73742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</w:p>
    <w:p w:rsidR="00200390" w:rsidRPr="00F73742" w:rsidRDefault="004E6A8E" w:rsidP="00871D0D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Verifica17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10"/>
      <w:r w:rsidRPr="00F73742">
        <w:rPr>
          <w:rFonts w:ascii="Arial" w:hAnsi="Arial" w:cs="Arial"/>
          <w:lang w:val="ca-ES"/>
        </w:rPr>
        <w:t xml:space="preserve"> </w:t>
      </w:r>
      <w:r w:rsidR="008F73D4" w:rsidRPr="00F73742">
        <w:rPr>
          <w:rFonts w:ascii="Arial" w:hAnsi="Arial" w:cs="Arial"/>
          <w:b/>
          <w:lang w:val="ca-ES"/>
        </w:rPr>
        <w:t xml:space="preserve">M’oposo </w:t>
      </w:r>
      <w:r w:rsidR="008F73D4" w:rsidRPr="00F73742">
        <w:rPr>
          <w:rFonts w:ascii="Arial" w:hAnsi="Arial" w:cs="Arial"/>
          <w:lang w:val="ca-ES"/>
        </w:rPr>
        <w:t xml:space="preserve">a què es consultin les dades </w:t>
      </w:r>
      <w:r w:rsidR="008F73D4" w:rsidRPr="00F73742">
        <w:rPr>
          <w:rFonts w:ascii="Arial" w:hAnsi="Arial" w:cs="Arial"/>
          <w:b/>
          <w:lang w:val="ca-ES"/>
        </w:rPr>
        <w:t>i aporto els documents acreditatius</w:t>
      </w:r>
      <w:r w:rsidR="008F73D4" w:rsidRPr="00F73742">
        <w:rPr>
          <w:rFonts w:ascii="Arial" w:hAnsi="Arial" w:cs="Arial"/>
          <w:lang w:val="ca-ES"/>
        </w:rPr>
        <w:t xml:space="preserve"> següents:</w:t>
      </w:r>
    </w:p>
    <w:p w:rsidR="00B758E7" w:rsidRPr="00F73742" w:rsidRDefault="00FA6CBA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ab/>
      </w:r>
      <w:r w:rsidR="00B758E7" w:rsidRPr="00F73742">
        <w:rPr>
          <w:rFonts w:ascii="Arial" w:hAnsi="Arial" w:cs="Arial"/>
          <w:lang w:val="ca-ES"/>
        </w:rPr>
        <w:tab/>
      </w:r>
    </w:p>
    <w:p w:rsidR="00FA6CBA" w:rsidRPr="00F73742" w:rsidRDefault="00FA6CBA" w:rsidP="00B758E7">
      <w:pPr>
        <w:pStyle w:val="Peu"/>
        <w:tabs>
          <w:tab w:val="clear" w:pos="4252"/>
          <w:tab w:val="clear" w:pos="8504"/>
        </w:tabs>
        <w:ind w:left="708" w:firstLine="70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Com a persona autònoma en actiu</w:t>
      </w:r>
    </w:p>
    <w:p w:rsidR="00FA6CBA" w:rsidRPr="00F73742" w:rsidRDefault="00FA6CBA" w:rsidP="00B758E7">
      <w:pPr>
        <w:pStyle w:val="Peu"/>
        <w:tabs>
          <w:tab w:val="clear" w:pos="4252"/>
          <w:tab w:val="clear" w:pos="8504"/>
        </w:tabs>
        <w:ind w:left="708" w:firstLine="70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Verifica18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11"/>
      <w:r w:rsidR="008F73D4" w:rsidRPr="00F73742">
        <w:rPr>
          <w:rFonts w:ascii="Arial" w:hAnsi="Arial" w:cs="Arial"/>
          <w:lang w:val="ca-ES"/>
        </w:rPr>
        <w:t xml:space="preserve"> Còpia de l’alta al RETA o, en el seu cas, </w:t>
      </w:r>
      <w:r w:rsidRPr="00F73742">
        <w:rPr>
          <w:rFonts w:ascii="Arial" w:hAnsi="Arial" w:cs="Arial"/>
          <w:lang w:val="ca-ES"/>
        </w:rPr>
        <w:t>Informe de Vida Laboral</w:t>
      </w:r>
    </w:p>
    <w:p w:rsidR="00B758E7" w:rsidRPr="00F73742" w:rsidRDefault="00B758E7" w:rsidP="00B758E7">
      <w:pPr>
        <w:pStyle w:val="Peu"/>
        <w:tabs>
          <w:tab w:val="clear" w:pos="4252"/>
          <w:tab w:val="clear" w:pos="8504"/>
        </w:tabs>
        <w:ind w:left="708" w:firstLine="708"/>
        <w:jc w:val="left"/>
        <w:rPr>
          <w:rFonts w:ascii="Arial" w:hAnsi="Arial" w:cs="Arial"/>
          <w:lang w:val="ca-ES"/>
        </w:rPr>
      </w:pPr>
    </w:p>
    <w:p w:rsidR="00FA6CBA" w:rsidRPr="00F73742" w:rsidRDefault="00FA6CBA" w:rsidP="00B758E7">
      <w:pPr>
        <w:pStyle w:val="Peu"/>
        <w:tabs>
          <w:tab w:val="clear" w:pos="4252"/>
          <w:tab w:val="clear" w:pos="8504"/>
        </w:tabs>
        <w:ind w:left="708" w:firstLine="70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Com a persona autònoma que ha cessat la seva activitat</w:t>
      </w:r>
    </w:p>
    <w:p w:rsidR="00FA6CBA" w:rsidRPr="00F73742" w:rsidRDefault="00FA6CBA" w:rsidP="00B758E7">
      <w:pPr>
        <w:pStyle w:val="Peu"/>
        <w:tabs>
          <w:tab w:val="clear" w:pos="4252"/>
          <w:tab w:val="clear" w:pos="8504"/>
        </w:tabs>
        <w:ind w:left="708" w:firstLine="70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2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Verifica20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12"/>
      <w:r w:rsidRPr="00F73742">
        <w:rPr>
          <w:rFonts w:ascii="Arial" w:hAnsi="Arial" w:cs="Arial"/>
          <w:lang w:val="ca-ES"/>
        </w:rPr>
        <w:t xml:space="preserve"> Còpia de l’Informe de Vida Laboral </w:t>
      </w:r>
      <w:r w:rsidR="008F73D4" w:rsidRPr="00F73742">
        <w:rPr>
          <w:rFonts w:ascii="Arial" w:hAnsi="Arial" w:cs="Arial"/>
          <w:lang w:val="ca-ES"/>
        </w:rPr>
        <w:t>i,</w:t>
      </w:r>
    </w:p>
    <w:p w:rsidR="00FA6CBA" w:rsidRPr="00F73742" w:rsidRDefault="00FA6CBA" w:rsidP="00B758E7">
      <w:pPr>
        <w:pStyle w:val="Peu"/>
        <w:tabs>
          <w:tab w:val="clear" w:pos="4252"/>
          <w:tab w:val="clear" w:pos="8504"/>
        </w:tabs>
        <w:ind w:left="708" w:firstLine="708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2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Verifica21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13"/>
      <w:r w:rsidRPr="00F73742">
        <w:rPr>
          <w:rFonts w:ascii="Arial" w:hAnsi="Arial" w:cs="Arial"/>
          <w:lang w:val="ca-ES"/>
        </w:rPr>
        <w:t xml:space="preserve"> Còpia de la inscripció com a DONO (demandant d’ocupació no ocupat) al SOC</w:t>
      </w:r>
    </w:p>
    <w:p w:rsidR="00F27B4D" w:rsidRPr="00F73742" w:rsidRDefault="002D5946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ab/>
      </w:r>
      <w:r w:rsidRPr="00F73742">
        <w:rPr>
          <w:rFonts w:ascii="Arial" w:hAnsi="Arial" w:cs="Arial"/>
          <w:lang w:val="ca-ES"/>
        </w:rPr>
        <w:tab/>
      </w:r>
    </w:p>
    <w:p w:rsidR="008F73D4" w:rsidRPr="00F73742" w:rsidRDefault="002D5946" w:rsidP="008F73D4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ab/>
      </w:r>
      <w:r w:rsidRPr="00F73742">
        <w:rPr>
          <w:rFonts w:ascii="Arial" w:hAnsi="Arial" w:cs="Arial"/>
          <w:lang w:val="ca-ES"/>
        </w:rPr>
        <w:tab/>
      </w:r>
    </w:p>
    <w:p w:rsidR="008F73D4" w:rsidRPr="00F73742" w:rsidRDefault="008F73D4" w:rsidP="008F73D4">
      <w:pPr>
        <w:pStyle w:val="Peu"/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fldChar w:fldCharType="begin">
          <w:ffData>
            <w:name w:val="Verifica1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Verifica16"/>
      <w:r w:rsidRPr="00F73742">
        <w:rPr>
          <w:rFonts w:ascii="Arial" w:hAnsi="Arial" w:cs="Arial"/>
          <w:lang w:val="ca-ES"/>
        </w:rPr>
        <w:instrText xml:space="preserve"> FORMCHECKBOX </w:instrText>
      </w:r>
      <w:r w:rsidRPr="00F73742">
        <w:rPr>
          <w:rFonts w:ascii="Arial" w:hAnsi="Arial" w:cs="Arial"/>
          <w:lang w:val="ca-ES"/>
        </w:rPr>
      </w:r>
      <w:r w:rsidRPr="00F73742">
        <w:rPr>
          <w:rFonts w:ascii="Arial" w:hAnsi="Arial" w:cs="Arial"/>
          <w:lang w:val="ca-ES"/>
        </w:rPr>
        <w:fldChar w:fldCharType="end"/>
      </w:r>
      <w:bookmarkEnd w:id="14"/>
      <w:r w:rsidRPr="00F73742">
        <w:rPr>
          <w:rFonts w:ascii="Arial" w:hAnsi="Arial" w:cs="Arial"/>
          <w:lang w:val="ca-ES"/>
        </w:rPr>
        <w:t xml:space="preserve"> </w:t>
      </w:r>
      <w:r w:rsidRPr="00F73742">
        <w:rPr>
          <w:rFonts w:ascii="Arial" w:hAnsi="Arial" w:cs="Arial"/>
          <w:b/>
          <w:lang w:val="ca-ES"/>
        </w:rPr>
        <w:t xml:space="preserve">Dono el meu consentiment </w:t>
      </w:r>
      <w:r w:rsidRPr="00F73742">
        <w:rPr>
          <w:rFonts w:ascii="Arial" w:hAnsi="Arial" w:cs="Arial"/>
          <w:lang w:val="ca-ES"/>
        </w:rPr>
        <w:t>per tal que les meves dades personals siguin tractades amb la finalitat de rebre informació d'altres programes i actuacions que siguin d’interès per al col·lectiu de persones treballadores autònomes que impulsa el Departament d'Empresa i Treball de la Generalitat de Catalunya (altres convocatòries, participació en congressos, etc.).</w:t>
      </w:r>
    </w:p>
    <w:p w:rsidR="008F73D4" w:rsidRPr="00F73742" w:rsidRDefault="008F73D4" w:rsidP="008F73D4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  <w:r w:rsidRPr="00F73742">
        <w:rPr>
          <w:rFonts w:ascii="Arial" w:hAnsi="Arial" w:cs="Arial"/>
          <w:lang w:val="ca-ES"/>
        </w:rPr>
        <w:t>Podeu retirar el consentiment en qualsevol moment, la qual no afectarà la licitud del tractament basada en el consentiment previ a la retirada.</w:t>
      </w:r>
    </w:p>
    <w:p w:rsidR="008F73D4" w:rsidRPr="0021041F" w:rsidRDefault="008F73D4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</w:p>
    <w:p w:rsidR="00C67793" w:rsidRPr="0021041F" w:rsidRDefault="00C67793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</w:p>
    <w:p w:rsidR="00103C0A" w:rsidRDefault="00103C0A" w:rsidP="00103C0A">
      <w:pPr>
        <w:pStyle w:val="Peu"/>
        <w:tabs>
          <w:tab w:val="clear" w:pos="4252"/>
          <w:tab w:val="clear" w:pos="8504"/>
        </w:tabs>
        <w:rPr>
          <w:rFonts w:ascii="Arial" w:hAnsi="Arial" w:cs="Arial"/>
          <w:b/>
          <w:color w:val="000000"/>
          <w:u w:val="single"/>
          <w:lang w:val="ca-ES"/>
        </w:rPr>
      </w:pPr>
    </w:p>
    <w:p w:rsidR="00871D0D" w:rsidRPr="0021041F" w:rsidRDefault="00871D0D" w:rsidP="00871D0D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</w:p>
    <w:p w:rsidR="00871D0D" w:rsidRPr="0021041F" w:rsidRDefault="00871D0D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b/>
          <w:lang w:val="ca-ES"/>
        </w:rPr>
      </w:pPr>
    </w:p>
    <w:p w:rsidR="00871D0D" w:rsidRPr="0021041F" w:rsidRDefault="00871D0D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lang w:val="ca-ES"/>
        </w:rPr>
      </w:pPr>
    </w:p>
    <w:p w:rsidR="000D25E7" w:rsidRPr="0021041F" w:rsidRDefault="000D25E7" w:rsidP="00F04C53">
      <w:pPr>
        <w:rPr>
          <w:rFonts w:ascii="Arial" w:hAnsi="Arial" w:cs="Arial"/>
        </w:rPr>
      </w:pPr>
    </w:p>
    <w:p w:rsidR="000D25E7" w:rsidRPr="00B922B5" w:rsidRDefault="000D25E7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sz w:val="17"/>
          <w:szCs w:val="17"/>
          <w:lang w:val="ca-ES"/>
        </w:rPr>
      </w:pPr>
      <w:r w:rsidRPr="00B922B5">
        <w:rPr>
          <w:rFonts w:ascii="Arial" w:hAnsi="Arial" w:cs="Arial"/>
          <w:sz w:val="17"/>
          <w:szCs w:val="17"/>
        </w:rPr>
        <w:t>Localitat i data</w:t>
      </w:r>
      <w:r w:rsidRPr="00B922B5">
        <w:rPr>
          <w:rFonts w:ascii="Arial" w:hAnsi="Arial" w:cs="Arial"/>
          <w:sz w:val="17"/>
          <w:szCs w:val="17"/>
        </w:rPr>
        <w:tab/>
      </w:r>
      <w:r w:rsidRPr="00B922B5">
        <w:rPr>
          <w:rFonts w:ascii="Arial" w:hAnsi="Arial" w:cs="Arial"/>
          <w:sz w:val="17"/>
          <w:szCs w:val="17"/>
        </w:rPr>
        <w:tab/>
      </w:r>
      <w:r w:rsidRPr="00B922B5">
        <w:rPr>
          <w:rFonts w:ascii="Arial" w:hAnsi="Arial" w:cs="Arial"/>
          <w:sz w:val="17"/>
          <w:szCs w:val="17"/>
        </w:rPr>
        <w:tab/>
      </w:r>
      <w:r w:rsidRPr="00B922B5">
        <w:rPr>
          <w:rFonts w:ascii="Arial" w:hAnsi="Arial" w:cs="Arial"/>
          <w:sz w:val="17"/>
          <w:szCs w:val="17"/>
        </w:rPr>
        <w:tab/>
      </w:r>
      <w:r w:rsidRPr="00B922B5">
        <w:rPr>
          <w:rFonts w:ascii="Arial" w:hAnsi="Arial" w:cs="Arial"/>
          <w:sz w:val="17"/>
          <w:szCs w:val="17"/>
        </w:rPr>
        <w:tab/>
      </w:r>
      <w:r w:rsidRPr="00B922B5">
        <w:rPr>
          <w:rFonts w:ascii="Arial" w:hAnsi="Arial" w:cs="Arial"/>
          <w:sz w:val="17"/>
          <w:szCs w:val="17"/>
        </w:rPr>
        <w:tab/>
      </w:r>
    </w:p>
    <w:p w:rsidR="00C67793" w:rsidRPr="00F27B4D" w:rsidRDefault="000D25E7" w:rsidP="002B3EE8">
      <w:pPr>
        <w:pStyle w:val="Peu"/>
        <w:pBdr>
          <w:bottom w:val="single" w:sz="4" w:space="1" w:color="auto"/>
        </w:pBdr>
        <w:tabs>
          <w:tab w:val="clear" w:pos="4252"/>
          <w:tab w:val="clear" w:pos="8504"/>
        </w:tabs>
        <w:jc w:val="left"/>
        <w:rPr>
          <w:rFonts w:ascii="Arial" w:hAnsi="Arial" w:cs="Arial"/>
          <w:sz w:val="22"/>
          <w:szCs w:val="22"/>
          <w:lang w:val="ca-ES"/>
        </w:rPr>
      </w:pPr>
      <w:r w:rsidRPr="00F27B4D">
        <w:rPr>
          <w:rFonts w:ascii="Arial" w:hAnsi="Arial" w:cs="Arial"/>
          <w:sz w:val="22"/>
          <w:szCs w:val="22"/>
          <w:lang w:val="ca-ES"/>
        </w:rPr>
        <w:fldChar w:fldCharType="begin">
          <w:ffData>
            <w:name w:val="Text97"/>
            <w:enabled/>
            <w:calcOnExit w:val="0"/>
            <w:textInput/>
          </w:ffData>
        </w:fldChar>
      </w:r>
      <w:bookmarkStart w:id="15" w:name="Text97"/>
      <w:r w:rsidRPr="00F27B4D">
        <w:rPr>
          <w:rFonts w:ascii="Arial" w:hAnsi="Arial" w:cs="Arial"/>
          <w:sz w:val="22"/>
          <w:szCs w:val="22"/>
          <w:lang w:val="ca-ES"/>
        </w:rPr>
        <w:instrText xml:space="preserve"> FORMTEXT </w:instrText>
      </w:r>
      <w:r w:rsidRPr="00F27B4D">
        <w:rPr>
          <w:rFonts w:ascii="Arial" w:hAnsi="Arial" w:cs="Arial"/>
          <w:sz w:val="22"/>
          <w:szCs w:val="22"/>
          <w:lang w:val="ca-ES"/>
        </w:rPr>
      </w:r>
      <w:r w:rsidRPr="00F27B4D">
        <w:rPr>
          <w:rFonts w:ascii="Arial" w:hAnsi="Arial" w:cs="Arial"/>
          <w:sz w:val="22"/>
          <w:szCs w:val="22"/>
          <w:lang w:val="ca-ES"/>
        </w:rPr>
        <w:fldChar w:fldCharType="separate"/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Pr="00F27B4D">
        <w:rPr>
          <w:rFonts w:ascii="Arial" w:hAnsi="Arial" w:cs="Arial"/>
          <w:sz w:val="22"/>
          <w:szCs w:val="22"/>
          <w:lang w:val="ca-ES"/>
        </w:rPr>
        <w:fldChar w:fldCharType="end"/>
      </w:r>
      <w:bookmarkEnd w:id="15"/>
    </w:p>
    <w:p w:rsidR="000D25E7" w:rsidRPr="002B3EE8" w:rsidRDefault="002B3EE8" w:rsidP="002B3EE8">
      <w:pPr>
        <w:pStyle w:val="Peu"/>
        <w:tabs>
          <w:tab w:val="clear" w:pos="4252"/>
          <w:tab w:val="clear" w:pos="8504"/>
        </w:tabs>
        <w:jc w:val="left"/>
        <w:rPr>
          <w:rFonts w:ascii="Arial" w:hAnsi="Arial" w:cs="Arial"/>
          <w:sz w:val="17"/>
          <w:szCs w:val="17"/>
          <w:lang w:val="ca-ES"/>
        </w:rPr>
      </w:pPr>
      <w:r>
        <w:rPr>
          <w:rFonts w:ascii="Arial" w:hAnsi="Arial" w:cs="Arial"/>
          <w:sz w:val="17"/>
          <w:szCs w:val="17"/>
          <w:lang w:val="ca-ES"/>
        </w:rPr>
        <w:t>Signatura</w:t>
      </w:r>
      <w:r w:rsidR="005F15DB">
        <w:rPr>
          <w:rFonts w:ascii="Arial" w:hAnsi="Arial" w:cs="Arial"/>
          <w:sz w:val="17"/>
          <w:szCs w:val="17"/>
          <w:lang w:val="ca-ES"/>
        </w:rPr>
        <w:t xml:space="preserve"> de la persona sol·licitant</w:t>
      </w:r>
    </w:p>
    <w:p w:rsidR="000D25E7" w:rsidRPr="00B922B5" w:rsidRDefault="00F27B4D" w:rsidP="002B3EE8">
      <w:pPr>
        <w:pStyle w:val="Peu"/>
        <w:tabs>
          <w:tab w:val="clear" w:pos="4252"/>
          <w:tab w:val="clear" w:pos="8504"/>
          <w:tab w:val="left" w:pos="4962"/>
        </w:tabs>
        <w:jc w:val="left"/>
        <w:rPr>
          <w:rFonts w:ascii="Arial" w:hAnsi="Arial" w:cs="Arial"/>
          <w:sz w:val="17"/>
          <w:szCs w:val="17"/>
          <w:lang w:val="ca-ES"/>
        </w:rPr>
      </w:pPr>
      <w:r w:rsidRPr="00F27B4D">
        <w:rPr>
          <w:rFonts w:ascii="Arial" w:hAnsi="Arial" w:cs="Arial"/>
          <w:sz w:val="22"/>
          <w:szCs w:val="22"/>
          <w:lang w:val="ca-ES"/>
        </w:rPr>
        <w:fldChar w:fldCharType="begin">
          <w:ffData>
            <w:name w:val="Text97"/>
            <w:enabled/>
            <w:calcOnExit w:val="0"/>
            <w:textInput/>
          </w:ffData>
        </w:fldChar>
      </w:r>
      <w:r w:rsidRPr="00F27B4D">
        <w:rPr>
          <w:rFonts w:ascii="Arial" w:hAnsi="Arial" w:cs="Arial"/>
          <w:sz w:val="22"/>
          <w:szCs w:val="22"/>
          <w:lang w:val="ca-ES"/>
        </w:rPr>
        <w:instrText xml:space="preserve"> FORMTEXT </w:instrText>
      </w:r>
      <w:r w:rsidRPr="00F27B4D">
        <w:rPr>
          <w:rFonts w:ascii="Arial" w:hAnsi="Arial" w:cs="Arial"/>
          <w:sz w:val="22"/>
          <w:szCs w:val="22"/>
          <w:lang w:val="ca-ES"/>
        </w:rPr>
      </w:r>
      <w:r w:rsidRPr="00F27B4D">
        <w:rPr>
          <w:rFonts w:ascii="Arial" w:hAnsi="Arial" w:cs="Arial"/>
          <w:sz w:val="22"/>
          <w:szCs w:val="22"/>
          <w:lang w:val="ca-ES"/>
        </w:rPr>
        <w:fldChar w:fldCharType="separate"/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="0023577D">
        <w:rPr>
          <w:rFonts w:ascii="Arial" w:hAnsi="Arial" w:cs="Arial"/>
          <w:noProof/>
          <w:sz w:val="22"/>
          <w:szCs w:val="22"/>
          <w:lang w:val="ca-ES"/>
        </w:rPr>
        <w:t> </w:t>
      </w:r>
      <w:r w:rsidRPr="00F27B4D">
        <w:rPr>
          <w:rFonts w:ascii="Arial" w:hAnsi="Arial" w:cs="Arial"/>
          <w:sz w:val="22"/>
          <w:szCs w:val="22"/>
          <w:lang w:val="ca-ES"/>
        </w:rPr>
        <w:fldChar w:fldCharType="end"/>
      </w:r>
    </w:p>
    <w:p w:rsidR="000D25E7" w:rsidRPr="0021041F" w:rsidRDefault="000D25E7" w:rsidP="002B3EE8">
      <w:pPr>
        <w:pStyle w:val="Peu"/>
        <w:tabs>
          <w:tab w:val="clear" w:pos="4252"/>
          <w:tab w:val="clear" w:pos="8504"/>
          <w:tab w:val="left" w:pos="4962"/>
        </w:tabs>
        <w:jc w:val="left"/>
        <w:rPr>
          <w:rFonts w:ascii="Arial" w:hAnsi="Arial" w:cs="Arial"/>
          <w:lang w:val="ca-ES"/>
        </w:rPr>
      </w:pPr>
    </w:p>
    <w:p w:rsidR="002B3EE8" w:rsidRPr="0021041F" w:rsidRDefault="002B3EE8" w:rsidP="002B3EE8">
      <w:pPr>
        <w:pStyle w:val="Peu"/>
        <w:tabs>
          <w:tab w:val="clear" w:pos="4252"/>
          <w:tab w:val="clear" w:pos="8504"/>
          <w:tab w:val="left" w:pos="4962"/>
        </w:tabs>
        <w:jc w:val="left"/>
        <w:rPr>
          <w:rFonts w:ascii="Arial" w:hAnsi="Arial" w:cs="Arial"/>
          <w:lang w:val="ca-ES"/>
        </w:rPr>
      </w:pPr>
    </w:p>
    <w:p w:rsidR="00F27B4D" w:rsidRPr="0021041F" w:rsidRDefault="00F27B4D" w:rsidP="002B3EE8">
      <w:pPr>
        <w:pStyle w:val="Peu"/>
        <w:tabs>
          <w:tab w:val="clear" w:pos="4252"/>
          <w:tab w:val="clear" w:pos="8504"/>
          <w:tab w:val="left" w:pos="4962"/>
        </w:tabs>
        <w:jc w:val="left"/>
        <w:rPr>
          <w:rFonts w:ascii="Arial" w:hAnsi="Arial" w:cs="Arial"/>
          <w:lang w:val="ca-ES"/>
        </w:rPr>
      </w:pPr>
    </w:p>
    <w:p w:rsidR="00F04C53" w:rsidRPr="0021041F" w:rsidRDefault="00F04C53" w:rsidP="00F04C53">
      <w:pPr>
        <w:rPr>
          <w:rFonts w:ascii="Arial" w:hAnsi="Arial" w:cs="Arial"/>
          <w:b/>
        </w:rPr>
      </w:pPr>
    </w:p>
    <w:p w:rsidR="00F04C53" w:rsidRPr="0021041F" w:rsidRDefault="00F04C53" w:rsidP="00F04C53">
      <w:pPr>
        <w:rPr>
          <w:rFonts w:ascii="Arial" w:hAnsi="Arial" w:cs="Arial"/>
          <w:b/>
          <w:i/>
        </w:rPr>
      </w:pPr>
    </w:p>
    <w:p w:rsidR="00F04C53" w:rsidRPr="00726F1C" w:rsidRDefault="00F04C53" w:rsidP="00F04C53">
      <w:pPr>
        <w:rPr>
          <w:rFonts w:ascii="Arial" w:hAnsi="Arial" w:cs="Arial"/>
          <w:b/>
          <w:i/>
          <w:sz w:val="18"/>
          <w:szCs w:val="18"/>
        </w:rPr>
      </w:pPr>
      <w:r w:rsidRPr="00726F1C">
        <w:rPr>
          <w:rFonts w:ascii="Arial" w:hAnsi="Arial" w:cs="Arial"/>
          <w:b/>
          <w:i/>
          <w:sz w:val="18"/>
          <w:szCs w:val="18"/>
        </w:rPr>
        <w:t>Informació bàsica de protecció de dades del tractament “</w:t>
      </w:r>
      <w:r w:rsidR="0021041F" w:rsidRPr="00A77CB3">
        <w:rPr>
          <w:rFonts w:ascii="Arial" w:hAnsi="Arial" w:cs="Arial"/>
          <w:bCs/>
          <w:i/>
          <w:sz w:val="18"/>
          <w:szCs w:val="18"/>
        </w:rPr>
        <w:t>DADES CONSOLIDAT-QUIMICS.xlsx</w:t>
      </w:r>
      <w:r w:rsidRPr="00726F1C">
        <w:rPr>
          <w:rFonts w:ascii="Arial" w:hAnsi="Arial" w:cs="Arial"/>
          <w:b/>
          <w:i/>
          <w:sz w:val="18"/>
          <w:szCs w:val="18"/>
        </w:rPr>
        <w:t xml:space="preserve">” </w:t>
      </w:r>
      <w:r w:rsidRPr="00726F1C">
        <w:rPr>
          <w:rFonts w:ascii="Arial" w:hAnsi="Arial" w:cs="Arial"/>
          <w:i/>
          <w:sz w:val="18"/>
          <w:szCs w:val="18"/>
        </w:rPr>
        <w:pict>
          <v:rect id="_x0000_i1025" style="width:483.65pt;height:1.5pt" o:hralign="center" o:hrstd="t" o:hrnoshade="t" o:hr="t" fillcolor="black" stroked="f"/>
        </w:pict>
      </w:r>
    </w:p>
    <w:p w:rsidR="00F04C53" w:rsidRPr="00726F1C" w:rsidRDefault="00F04C53" w:rsidP="00F04C53">
      <w:pPr>
        <w:rPr>
          <w:rFonts w:ascii="Arial" w:hAnsi="Arial" w:cs="Arial"/>
          <w:i/>
          <w:sz w:val="18"/>
          <w:szCs w:val="18"/>
        </w:rPr>
      </w:pPr>
    </w:p>
    <w:p w:rsidR="00F04C53" w:rsidRPr="00726F1C" w:rsidRDefault="00F04C53" w:rsidP="00F04C53">
      <w:pPr>
        <w:rPr>
          <w:rFonts w:ascii="Arial" w:hAnsi="Arial" w:cs="Arial"/>
          <w:i/>
          <w:sz w:val="18"/>
          <w:szCs w:val="18"/>
        </w:rPr>
      </w:pPr>
      <w:r w:rsidRPr="00726F1C">
        <w:rPr>
          <w:rFonts w:ascii="Arial" w:hAnsi="Arial" w:cs="Arial"/>
          <w:b/>
          <w:i/>
          <w:sz w:val="18"/>
          <w:szCs w:val="18"/>
        </w:rPr>
        <w:t>Responsable del tractament</w:t>
      </w:r>
      <w:r w:rsidR="003969B4">
        <w:rPr>
          <w:rFonts w:ascii="Arial" w:hAnsi="Arial" w:cs="Arial"/>
          <w:b/>
          <w:i/>
          <w:sz w:val="18"/>
          <w:szCs w:val="18"/>
        </w:rPr>
        <w:t xml:space="preserve"> (</w:t>
      </w:r>
      <w:r w:rsidR="00396533">
        <w:rPr>
          <w:rFonts w:ascii="Arial" w:hAnsi="Arial" w:cs="Arial"/>
          <w:b/>
          <w:i/>
          <w:sz w:val="18"/>
          <w:szCs w:val="18"/>
        </w:rPr>
        <w:t>indicar nom entitat</w:t>
      </w:r>
      <w:r w:rsidR="003969B4">
        <w:rPr>
          <w:rFonts w:ascii="Arial" w:hAnsi="Arial" w:cs="Arial"/>
          <w:b/>
          <w:i/>
          <w:sz w:val="18"/>
          <w:szCs w:val="18"/>
        </w:rPr>
        <w:t>)</w:t>
      </w:r>
      <w:r w:rsidRPr="00726F1C">
        <w:rPr>
          <w:rFonts w:ascii="Arial" w:hAnsi="Arial" w:cs="Arial"/>
          <w:b/>
          <w:i/>
          <w:sz w:val="18"/>
          <w:szCs w:val="18"/>
        </w:rPr>
        <w:t>:</w:t>
      </w:r>
      <w:r w:rsidR="003969B4"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6F3BCA" w:rsidRPr="0021041F">
        <w:rPr>
          <w:rFonts w:ascii="Arial" w:hAnsi="Arial" w:cs="Arial"/>
        </w:rPr>
        <w:t>COL.LEGI OFICIAL DE QUÍMICS DE CATALUNYA</w:t>
      </w:r>
    </w:p>
    <w:p w:rsidR="00F04C53" w:rsidRDefault="00F04C53" w:rsidP="00F04C53">
      <w:pPr>
        <w:rPr>
          <w:rFonts w:ascii="Arial" w:hAnsi="Arial" w:cs="Arial"/>
          <w:i/>
          <w:sz w:val="18"/>
          <w:szCs w:val="18"/>
        </w:rPr>
      </w:pPr>
      <w:r w:rsidRPr="00726F1C">
        <w:rPr>
          <w:rFonts w:ascii="Arial" w:hAnsi="Arial" w:cs="Arial"/>
          <w:b/>
          <w:i/>
          <w:sz w:val="18"/>
          <w:szCs w:val="18"/>
        </w:rPr>
        <w:t>Finalitat:</w:t>
      </w:r>
      <w:r w:rsidRPr="00726F1C">
        <w:rPr>
          <w:rFonts w:ascii="Arial" w:hAnsi="Arial" w:cs="Arial"/>
          <w:i/>
          <w:sz w:val="18"/>
          <w:szCs w:val="18"/>
        </w:rPr>
        <w:t xml:space="preserve"> </w:t>
      </w:r>
      <w:r w:rsidR="003969B4">
        <w:rPr>
          <w:rFonts w:ascii="Arial" w:hAnsi="Arial" w:cs="Arial"/>
          <w:i/>
          <w:sz w:val="18"/>
          <w:szCs w:val="18"/>
        </w:rPr>
        <w:t xml:space="preserve">Gestionar la </w:t>
      </w:r>
      <w:r w:rsidR="003969B4" w:rsidRPr="009A6645">
        <w:rPr>
          <w:rFonts w:ascii="Arial" w:hAnsi="Arial" w:cs="Arial"/>
          <w:i/>
          <w:sz w:val="18"/>
          <w:szCs w:val="18"/>
        </w:rPr>
        <w:t xml:space="preserve">subvenció d’ajuts a la Consolidació del Treball autònom i fer-ne el seu seguiment (Ordre </w:t>
      </w:r>
      <w:r w:rsidR="008F73D4" w:rsidRPr="009A6645">
        <w:rPr>
          <w:rFonts w:ascii="Arial" w:hAnsi="Arial" w:cs="Arial"/>
          <w:i/>
          <w:sz w:val="18"/>
          <w:szCs w:val="18"/>
        </w:rPr>
        <w:t>EMT</w:t>
      </w:r>
      <w:r w:rsidR="003969B4" w:rsidRPr="009A6645">
        <w:rPr>
          <w:rFonts w:ascii="Arial" w:hAnsi="Arial" w:cs="Arial"/>
          <w:i/>
          <w:sz w:val="18"/>
          <w:szCs w:val="18"/>
        </w:rPr>
        <w:t>/</w:t>
      </w:r>
      <w:r w:rsidR="00984DC2">
        <w:rPr>
          <w:rFonts w:ascii="Arial" w:hAnsi="Arial" w:cs="Arial"/>
          <w:i/>
          <w:sz w:val="18"/>
          <w:szCs w:val="18"/>
        </w:rPr>
        <w:t>163</w:t>
      </w:r>
      <w:r w:rsidR="003969B4" w:rsidRPr="009A6645">
        <w:rPr>
          <w:rFonts w:ascii="Arial" w:hAnsi="Arial" w:cs="Arial"/>
          <w:i/>
          <w:sz w:val="18"/>
          <w:szCs w:val="18"/>
        </w:rPr>
        <w:t>/20</w:t>
      </w:r>
      <w:r w:rsidR="008F73D4" w:rsidRPr="009A6645">
        <w:rPr>
          <w:rFonts w:ascii="Arial" w:hAnsi="Arial" w:cs="Arial"/>
          <w:i/>
          <w:sz w:val="18"/>
          <w:szCs w:val="18"/>
        </w:rPr>
        <w:t>2</w:t>
      </w:r>
      <w:r w:rsidR="00984DC2">
        <w:rPr>
          <w:rFonts w:ascii="Arial" w:hAnsi="Arial" w:cs="Arial"/>
          <w:i/>
          <w:sz w:val="18"/>
          <w:szCs w:val="18"/>
        </w:rPr>
        <w:t>3</w:t>
      </w:r>
      <w:r w:rsidR="003969B4" w:rsidRPr="009A6645">
        <w:rPr>
          <w:rFonts w:ascii="Arial" w:hAnsi="Arial" w:cs="Arial"/>
          <w:i/>
          <w:sz w:val="18"/>
          <w:szCs w:val="18"/>
        </w:rPr>
        <w:t xml:space="preserve">, de </w:t>
      </w:r>
      <w:r w:rsidR="00984DC2">
        <w:rPr>
          <w:rFonts w:ascii="Arial" w:hAnsi="Arial" w:cs="Arial"/>
          <w:i/>
          <w:sz w:val="18"/>
          <w:szCs w:val="18"/>
        </w:rPr>
        <w:t>21</w:t>
      </w:r>
      <w:r w:rsidR="003969B4" w:rsidRPr="009A6645">
        <w:rPr>
          <w:rFonts w:ascii="Arial" w:hAnsi="Arial" w:cs="Arial"/>
          <w:i/>
          <w:sz w:val="18"/>
          <w:szCs w:val="18"/>
        </w:rPr>
        <w:t xml:space="preserve"> d</w:t>
      </w:r>
      <w:r w:rsidR="00984DC2">
        <w:rPr>
          <w:rFonts w:ascii="Arial" w:hAnsi="Arial" w:cs="Arial"/>
          <w:i/>
          <w:sz w:val="18"/>
          <w:szCs w:val="18"/>
        </w:rPr>
        <w:t>e juny</w:t>
      </w:r>
      <w:r w:rsidR="003969B4" w:rsidRPr="009A6645">
        <w:rPr>
          <w:rFonts w:ascii="Arial" w:hAnsi="Arial" w:cs="Arial"/>
          <w:i/>
          <w:sz w:val="18"/>
          <w:szCs w:val="18"/>
        </w:rPr>
        <w:t xml:space="preserve"> i Resolució </w:t>
      </w:r>
      <w:r w:rsidR="008A4BDA" w:rsidRPr="009A6645">
        <w:rPr>
          <w:rFonts w:ascii="Arial" w:hAnsi="Arial" w:cs="Arial"/>
          <w:i/>
          <w:sz w:val="18"/>
          <w:szCs w:val="18"/>
        </w:rPr>
        <w:t>EMT/</w:t>
      </w:r>
      <w:r w:rsidR="00984DC2">
        <w:rPr>
          <w:rFonts w:ascii="Arial" w:hAnsi="Arial" w:cs="Arial"/>
          <w:i/>
          <w:sz w:val="18"/>
          <w:szCs w:val="18"/>
        </w:rPr>
        <w:t>28</w:t>
      </w:r>
      <w:r w:rsidR="009A6645" w:rsidRPr="009A6645">
        <w:rPr>
          <w:rFonts w:ascii="Arial" w:hAnsi="Arial" w:cs="Arial"/>
          <w:i/>
          <w:sz w:val="18"/>
          <w:szCs w:val="18"/>
        </w:rPr>
        <w:t>91</w:t>
      </w:r>
      <w:r w:rsidR="008A4BDA" w:rsidRPr="009A6645">
        <w:rPr>
          <w:rFonts w:ascii="Arial" w:hAnsi="Arial" w:cs="Arial"/>
          <w:i/>
          <w:sz w:val="18"/>
          <w:szCs w:val="18"/>
        </w:rPr>
        <w:t>/202</w:t>
      </w:r>
      <w:r w:rsidR="00984DC2">
        <w:rPr>
          <w:rFonts w:ascii="Arial" w:hAnsi="Arial" w:cs="Arial"/>
          <w:i/>
          <w:sz w:val="18"/>
          <w:szCs w:val="18"/>
        </w:rPr>
        <w:t>3</w:t>
      </w:r>
      <w:r w:rsidR="003969B4" w:rsidRPr="009A6645">
        <w:rPr>
          <w:rFonts w:ascii="Arial" w:hAnsi="Arial" w:cs="Arial"/>
          <w:i/>
          <w:sz w:val="18"/>
          <w:szCs w:val="18"/>
        </w:rPr>
        <w:t xml:space="preserve">, de </w:t>
      </w:r>
      <w:r w:rsidR="00984DC2">
        <w:rPr>
          <w:rFonts w:ascii="Arial" w:hAnsi="Arial" w:cs="Arial"/>
          <w:i/>
          <w:sz w:val="18"/>
          <w:szCs w:val="18"/>
        </w:rPr>
        <w:t>3</w:t>
      </w:r>
      <w:r w:rsidR="003D4B75" w:rsidRPr="009A6645">
        <w:rPr>
          <w:rFonts w:ascii="Arial" w:hAnsi="Arial" w:cs="Arial"/>
          <w:i/>
          <w:sz w:val="18"/>
          <w:szCs w:val="18"/>
        </w:rPr>
        <w:t>1</w:t>
      </w:r>
      <w:r w:rsidR="008A4BDA" w:rsidRPr="009A6645">
        <w:rPr>
          <w:rFonts w:ascii="Arial" w:hAnsi="Arial" w:cs="Arial"/>
          <w:i/>
          <w:sz w:val="18"/>
          <w:szCs w:val="18"/>
        </w:rPr>
        <w:t xml:space="preserve"> d</w:t>
      </w:r>
      <w:r w:rsidR="00984DC2">
        <w:rPr>
          <w:rFonts w:ascii="Arial" w:hAnsi="Arial" w:cs="Arial"/>
          <w:i/>
          <w:sz w:val="18"/>
          <w:szCs w:val="18"/>
        </w:rPr>
        <w:t>e juliol</w:t>
      </w:r>
      <w:r w:rsidR="003969B4" w:rsidRPr="009A6645">
        <w:rPr>
          <w:rFonts w:ascii="Arial" w:hAnsi="Arial" w:cs="Arial"/>
          <w:i/>
          <w:sz w:val="18"/>
          <w:szCs w:val="18"/>
        </w:rPr>
        <w:t>)</w:t>
      </w:r>
    </w:p>
    <w:p w:rsidR="00F04C53" w:rsidRPr="00726F1C" w:rsidRDefault="00F04C53" w:rsidP="00F04C53">
      <w:pPr>
        <w:rPr>
          <w:rFonts w:ascii="Arial" w:hAnsi="Arial" w:cs="Arial"/>
          <w:i/>
          <w:sz w:val="18"/>
          <w:szCs w:val="18"/>
        </w:rPr>
      </w:pPr>
      <w:r w:rsidRPr="00726F1C">
        <w:rPr>
          <w:rFonts w:ascii="Arial" w:hAnsi="Arial" w:cs="Arial"/>
          <w:b/>
          <w:i/>
          <w:sz w:val="18"/>
          <w:szCs w:val="18"/>
        </w:rPr>
        <w:t>Legitimació:</w:t>
      </w:r>
      <w:r w:rsidR="00396533">
        <w:rPr>
          <w:rFonts w:ascii="Arial" w:hAnsi="Arial" w:cs="Arial"/>
          <w:b/>
          <w:i/>
          <w:sz w:val="18"/>
          <w:szCs w:val="18"/>
        </w:rPr>
        <w:t xml:space="preserve"> </w:t>
      </w:r>
      <w:r w:rsidR="00396533">
        <w:rPr>
          <w:rFonts w:ascii="Arial" w:hAnsi="Arial" w:cs="Arial"/>
          <w:i/>
          <w:sz w:val="18"/>
          <w:szCs w:val="18"/>
        </w:rPr>
        <w:t>Consentiment de l’interessat</w:t>
      </w:r>
    </w:p>
    <w:p w:rsidR="00F04C53" w:rsidRPr="00726F1C" w:rsidRDefault="00F04C53" w:rsidP="00F04C53">
      <w:pPr>
        <w:rPr>
          <w:rFonts w:ascii="Arial" w:hAnsi="Arial" w:cs="Arial"/>
          <w:i/>
          <w:sz w:val="18"/>
          <w:szCs w:val="18"/>
        </w:rPr>
      </w:pPr>
      <w:r w:rsidRPr="00726F1C">
        <w:rPr>
          <w:rFonts w:ascii="Arial" w:hAnsi="Arial" w:cs="Arial"/>
          <w:b/>
          <w:i/>
          <w:sz w:val="18"/>
          <w:szCs w:val="18"/>
        </w:rPr>
        <w:t>Destinataris:</w:t>
      </w:r>
      <w:r w:rsidRPr="00726F1C">
        <w:rPr>
          <w:rFonts w:ascii="Arial" w:hAnsi="Arial" w:cs="Arial"/>
          <w:i/>
          <w:sz w:val="18"/>
          <w:szCs w:val="18"/>
        </w:rPr>
        <w:t xml:space="preserve"> Les</w:t>
      </w:r>
      <w:r>
        <w:rPr>
          <w:rFonts w:ascii="Arial" w:hAnsi="Arial" w:cs="Arial"/>
          <w:i/>
          <w:sz w:val="18"/>
          <w:szCs w:val="18"/>
        </w:rPr>
        <w:t xml:space="preserve"> dades es cediran a la </w:t>
      </w:r>
      <w:r w:rsidR="001536E9" w:rsidRPr="004915DA">
        <w:rPr>
          <w:rFonts w:ascii="Arial" w:hAnsi="Arial" w:cs="Arial"/>
          <w:i/>
          <w:sz w:val="18"/>
          <w:szCs w:val="18"/>
        </w:rPr>
        <w:t>Direcció General de Relacions Laborals, Treball Autònom, Seguretat i Salut Laboral</w:t>
      </w:r>
      <w:r>
        <w:rPr>
          <w:rFonts w:ascii="Arial" w:hAnsi="Arial" w:cs="Arial"/>
          <w:i/>
          <w:sz w:val="18"/>
          <w:szCs w:val="18"/>
        </w:rPr>
        <w:t xml:space="preserve"> i al Ministerio de Trabajo y </w:t>
      </w:r>
      <w:r w:rsidR="00984DC2">
        <w:rPr>
          <w:rFonts w:ascii="Arial" w:hAnsi="Arial" w:cs="Arial"/>
          <w:i/>
          <w:sz w:val="18"/>
          <w:szCs w:val="18"/>
        </w:rPr>
        <w:t>Economía</w:t>
      </w:r>
      <w:r>
        <w:rPr>
          <w:rFonts w:ascii="Arial" w:hAnsi="Arial" w:cs="Arial"/>
          <w:i/>
          <w:sz w:val="18"/>
          <w:szCs w:val="18"/>
        </w:rPr>
        <w:t xml:space="preserve"> Social.</w:t>
      </w:r>
    </w:p>
    <w:p w:rsidR="00396533" w:rsidRDefault="00F04C53" w:rsidP="00396533">
      <w:pPr>
        <w:rPr>
          <w:rFonts w:ascii="Arial" w:hAnsi="Arial" w:cs="Arial"/>
          <w:i/>
          <w:iCs/>
          <w:sz w:val="18"/>
          <w:szCs w:val="18"/>
        </w:rPr>
      </w:pPr>
      <w:r w:rsidRPr="00726F1C">
        <w:rPr>
          <w:rFonts w:ascii="Arial" w:hAnsi="Arial" w:cs="Arial"/>
          <w:b/>
          <w:i/>
          <w:sz w:val="18"/>
          <w:szCs w:val="18"/>
        </w:rPr>
        <w:t>Drets de les persones interessades: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 w:rsidR="00396533">
        <w:rPr>
          <w:rFonts w:ascii="Arial" w:hAnsi="Arial" w:cs="Arial"/>
          <w:i/>
          <w:iCs/>
          <w:sz w:val="18"/>
          <w:szCs w:val="18"/>
        </w:rPr>
        <w:t>Podeu accedir a les vostres dades, rectificar-les o suprimir-les, oposar-vos al tractament i sol·licitar-ne la limitació, quan sigui procedent. Per exercir aquests drets, heu d’adreçar un escrit a la direcció de la unitat receptora, a l'adreça postal que correspongui, o correu electrònic signat electrònicament amb DNI electrònic o certificat digital reconegut.</w:t>
      </w:r>
    </w:p>
    <w:p w:rsidR="00F04C53" w:rsidRDefault="00F04C53" w:rsidP="00F04C53">
      <w:pPr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Informació addicional al web: </w:t>
      </w:r>
      <w:hyperlink r:id="rId8" w:history="1">
        <w:r w:rsidR="00903D3D" w:rsidRPr="00F67B7B">
          <w:rPr>
            <w:rStyle w:val="Enlla"/>
            <w:rFonts w:ascii="Arial" w:hAnsi="Arial" w:cs="Arial"/>
            <w:bCs/>
            <w:iCs/>
            <w:sz w:val="18"/>
            <w:szCs w:val="18"/>
          </w:rPr>
          <w:t>https://quimics.cat/</w:t>
        </w:r>
      </w:hyperlink>
    </w:p>
    <w:p w:rsidR="00903D3D" w:rsidRDefault="00903D3D" w:rsidP="00F04C53">
      <w:pPr>
        <w:rPr>
          <w:rFonts w:ascii="Arial" w:hAnsi="Arial" w:cs="Arial"/>
          <w:bCs/>
          <w:iCs/>
          <w:sz w:val="18"/>
          <w:szCs w:val="18"/>
        </w:rPr>
      </w:pPr>
    </w:p>
    <w:sectPr w:rsidR="00903D3D" w:rsidSect="00CD0831">
      <w:headerReference w:type="default" r:id="rId9"/>
      <w:footerReference w:type="default" r:id="rId10"/>
      <w:pgSz w:w="11907" w:h="16840" w:code="9"/>
      <w:pgMar w:top="1442" w:right="567" w:bottom="851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831" w:rsidRDefault="00CD0831">
      <w:r>
        <w:separator/>
      </w:r>
    </w:p>
  </w:endnote>
  <w:endnote w:type="continuationSeparator" w:id="0">
    <w:p w:rsidR="00CD0831" w:rsidRDefault="00CD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C77" w:rsidRPr="00F27B4D" w:rsidRDefault="005F12D5" w:rsidP="00F27B4D">
    <w:pPr>
      <w:pStyle w:val="Peu"/>
      <w:jc w:val="right"/>
    </w:pP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-502285</wp:posOffset>
              </wp:positionH>
              <wp:positionV relativeFrom="paragraph">
                <wp:posOffset>-1397635</wp:posOffset>
              </wp:positionV>
              <wp:extent cx="270510" cy="767715"/>
              <wp:effectExtent l="0" t="0" r="0" b="0"/>
              <wp:wrapNone/>
              <wp:docPr id="1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" cy="767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E8D" w:rsidRPr="00D42E8D" w:rsidRDefault="006B5211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G146NTA-141-00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-39.55pt;margin-top:-110.05pt;width:21.3pt;height:6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" stroked="f">
              <v:textbox style="layout-flow:vertical;mso-layout-flow-alt:bottom-to-top;mso-fit-shape-to-text:t">
                <w:txbxContent>
                  <w:p w:rsidR="00D42E8D" w:rsidRPr="00D42E8D" w:rsidRDefault="006B5211"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G146NTA-141-00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831" w:rsidRDefault="00CD0831">
      <w:r>
        <w:separator/>
      </w:r>
    </w:p>
  </w:footnote>
  <w:footnote w:type="continuationSeparator" w:id="0">
    <w:p w:rsidR="00CD0831" w:rsidRDefault="00CD0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78D" w:rsidRDefault="005F12D5" w:rsidP="005C1D83">
    <w:pPr>
      <w:pStyle w:val="Capalera"/>
      <w:tabs>
        <w:tab w:val="clear" w:pos="8504"/>
        <w:tab w:val="left" w:pos="648"/>
        <w:tab w:val="left" w:pos="5599"/>
        <w:tab w:val="left" w:pos="5910"/>
        <w:tab w:val="right" w:pos="10065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30480</wp:posOffset>
              </wp:positionH>
              <wp:positionV relativeFrom="paragraph">
                <wp:posOffset>-214630</wp:posOffset>
              </wp:positionV>
              <wp:extent cx="5401945" cy="504190"/>
              <wp:effectExtent l="0" t="0" r="0" b="0"/>
              <wp:wrapSquare wrapText="bothSides"/>
              <wp:docPr id="5" name="A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1945" cy="504190"/>
                        <a:chOff x="0" y="0"/>
                        <a:chExt cx="5402033" cy="504190"/>
                      </a:xfrm>
                    </wpg:grpSpPr>
                    <pic:pic xmlns:pic="http://schemas.openxmlformats.org/drawingml/2006/picture">
                      <pic:nvPicPr>
                        <pic:cNvPr id="3" name="Imatg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46025"/>
                        <a:stretch/>
                      </pic:blipFill>
                      <pic:spPr bwMode="auto">
                        <a:xfrm>
                          <a:off x="0" y="0"/>
                          <a:ext cx="1934845" cy="5041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tg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753"/>
                        <a:stretch/>
                      </pic:blipFill>
                      <pic:spPr bwMode="auto">
                        <a:xfrm>
                          <a:off x="4172673" y="75236"/>
                          <a:ext cx="122936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E76B55" id="Agrupa 5" o:spid="_x0000_s1026" style="position:absolute;margin-left:2.4pt;margin-top:-16.9pt;width:425.35pt;height:39.7pt;z-index:251658240" coordsize="54020,5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tge 3" o:spid="_x0000_s1027" type="#_x0000_t75" style="position:absolute;width:19348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">
                <v:imagedata r:id="rId2" o:title="" cropleft="-1f" cropright="30163f"/>
                <v:path arrowok="t"/>
              </v:shape>
              <v:shape id="Imatge 4" o:spid="_x0000_s1028" type="#_x0000_t75" style="position:absolute;left:41726;top:752;width:12294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">
                <v:imagedata r:id="rId2" o:title="" cropleft="35228f"/>
                <v:path arrowok="t"/>
              </v:shape>
              <w10:wrap type="square"/>
            </v:group>
          </w:pict>
        </mc:Fallback>
      </mc:AlternateContent>
    </w:r>
    <w:r w:rsidR="00FA6CBA">
      <w:tab/>
    </w:r>
    <w:r w:rsidR="00DB178D">
      <w:tab/>
    </w:r>
    <w:r w:rsidR="006925C5">
      <w:tab/>
    </w:r>
    <w:r w:rsidR="006925C5">
      <w:tab/>
    </w:r>
  </w:p>
  <w:p w:rsidR="00DB178D" w:rsidRDefault="00DB178D" w:rsidP="00FA6CBA">
    <w:pPr>
      <w:pStyle w:val="Capalera"/>
      <w:tabs>
        <w:tab w:val="clear" w:pos="8504"/>
        <w:tab w:val="right" w:pos="10065"/>
      </w:tabs>
    </w:pPr>
  </w:p>
  <w:p w:rsidR="00FA6CBA" w:rsidRDefault="00FA6CBA" w:rsidP="00FA6CBA">
    <w:pPr>
      <w:pStyle w:val="Capalera"/>
      <w:tabs>
        <w:tab w:val="clear" w:pos="8504"/>
        <w:tab w:val="right" w:pos="100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 w15:restartNumberingAfterBreak="0">
    <w:nsid w:val="01B93DB7"/>
    <w:multiLevelType w:val="hybridMultilevel"/>
    <w:tmpl w:val="D1A423FE"/>
    <w:lvl w:ilvl="0" w:tplc="040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E04352"/>
    <w:multiLevelType w:val="hybridMultilevel"/>
    <w:tmpl w:val="9F284B1C"/>
    <w:lvl w:ilvl="0" w:tplc="5DC018D2">
      <w:numFmt w:val="bullet"/>
      <w:lvlText w:val=""/>
      <w:lvlJc w:val="left"/>
      <w:pPr>
        <w:ind w:left="4598" w:hanging="360"/>
      </w:pPr>
      <w:rPr>
        <w:rFonts w:ascii="Symbol" w:eastAsia="Times New Roman" w:hAnsi="Symbol" w:cs="Arial" w:hint="default"/>
      </w:rPr>
    </w:lvl>
    <w:lvl w:ilvl="1" w:tplc="04030003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675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747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819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891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963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0358" w:hanging="360"/>
      </w:pPr>
      <w:rPr>
        <w:rFonts w:ascii="Wingdings" w:hAnsi="Wingdings" w:hint="default"/>
      </w:rPr>
    </w:lvl>
  </w:abstractNum>
  <w:abstractNum w:abstractNumId="2" w15:restartNumberingAfterBreak="0">
    <w:nsid w:val="0B02735C"/>
    <w:multiLevelType w:val="hybridMultilevel"/>
    <w:tmpl w:val="DD92C11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34110"/>
    <w:multiLevelType w:val="hybridMultilevel"/>
    <w:tmpl w:val="F9643560"/>
    <w:lvl w:ilvl="0" w:tplc="12AE222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14478B1"/>
    <w:multiLevelType w:val="hybridMultilevel"/>
    <w:tmpl w:val="BF9C7D96"/>
    <w:lvl w:ilvl="0" w:tplc="8BC2F51E">
      <w:start w:val="1"/>
      <w:numFmt w:val="decimal"/>
      <w:lvlText w:val="%1."/>
      <w:lvlJc w:val="left"/>
      <w:pPr>
        <w:ind w:left="1068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C6DB9"/>
    <w:multiLevelType w:val="hybridMultilevel"/>
    <w:tmpl w:val="5A8C3EF6"/>
    <w:lvl w:ilvl="0" w:tplc="0403000F">
      <w:start w:val="1"/>
      <w:numFmt w:val="decimal"/>
      <w:lvlText w:val="%1."/>
      <w:lvlJc w:val="left"/>
      <w:pPr>
        <w:ind w:left="1068" w:hanging="360"/>
      </w:p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>
      <w:start w:val="1"/>
      <w:numFmt w:val="lowerRoman"/>
      <w:lvlText w:val="%3."/>
      <w:lvlJc w:val="right"/>
      <w:pPr>
        <w:ind w:left="2508" w:hanging="180"/>
      </w:pPr>
    </w:lvl>
    <w:lvl w:ilvl="3" w:tplc="0403000F">
      <w:start w:val="1"/>
      <w:numFmt w:val="decimal"/>
      <w:lvlText w:val="%4."/>
      <w:lvlJc w:val="left"/>
      <w:pPr>
        <w:ind w:left="3228" w:hanging="360"/>
      </w:pPr>
    </w:lvl>
    <w:lvl w:ilvl="4" w:tplc="04030019">
      <w:start w:val="1"/>
      <w:numFmt w:val="lowerLetter"/>
      <w:lvlText w:val="%5."/>
      <w:lvlJc w:val="left"/>
      <w:pPr>
        <w:ind w:left="3948" w:hanging="360"/>
      </w:pPr>
    </w:lvl>
    <w:lvl w:ilvl="5" w:tplc="0403001B">
      <w:start w:val="1"/>
      <w:numFmt w:val="lowerRoman"/>
      <w:lvlText w:val="%6."/>
      <w:lvlJc w:val="right"/>
      <w:pPr>
        <w:ind w:left="4668" w:hanging="180"/>
      </w:pPr>
    </w:lvl>
    <w:lvl w:ilvl="6" w:tplc="0403000F">
      <w:start w:val="1"/>
      <w:numFmt w:val="decimal"/>
      <w:lvlText w:val="%7."/>
      <w:lvlJc w:val="left"/>
      <w:pPr>
        <w:ind w:left="5388" w:hanging="360"/>
      </w:pPr>
    </w:lvl>
    <w:lvl w:ilvl="7" w:tplc="04030019">
      <w:start w:val="1"/>
      <w:numFmt w:val="lowerLetter"/>
      <w:lvlText w:val="%8."/>
      <w:lvlJc w:val="left"/>
      <w:pPr>
        <w:ind w:left="6108" w:hanging="360"/>
      </w:pPr>
    </w:lvl>
    <w:lvl w:ilvl="8" w:tplc="0403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A9063AA"/>
    <w:multiLevelType w:val="hybridMultilevel"/>
    <w:tmpl w:val="D0A4D628"/>
    <w:lvl w:ilvl="0" w:tplc="040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E0B5D99"/>
    <w:multiLevelType w:val="hybridMultilevel"/>
    <w:tmpl w:val="BD46D468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211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0B5D34"/>
    <w:multiLevelType w:val="hybridMultilevel"/>
    <w:tmpl w:val="DC4AB616"/>
    <w:lvl w:ilvl="0" w:tplc="04030015">
      <w:start w:val="1"/>
      <w:numFmt w:val="upperLetter"/>
      <w:lvlText w:val="%1."/>
      <w:lvlJc w:val="left"/>
      <w:pPr>
        <w:ind w:left="-2820" w:hanging="360"/>
      </w:pPr>
    </w:lvl>
    <w:lvl w:ilvl="1" w:tplc="04030019">
      <w:start w:val="1"/>
      <w:numFmt w:val="lowerLetter"/>
      <w:lvlText w:val="%2."/>
      <w:lvlJc w:val="left"/>
      <w:pPr>
        <w:ind w:left="-2100" w:hanging="360"/>
      </w:pPr>
    </w:lvl>
    <w:lvl w:ilvl="2" w:tplc="0403001B">
      <w:start w:val="1"/>
      <w:numFmt w:val="lowerRoman"/>
      <w:lvlText w:val="%3."/>
      <w:lvlJc w:val="right"/>
      <w:pPr>
        <w:ind w:left="-1380" w:hanging="180"/>
      </w:pPr>
    </w:lvl>
    <w:lvl w:ilvl="3" w:tplc="0403000F">
      <w:start w:val="1"/>
      <w:numFmt w:val="decimal"/>
      <w:lvlText w:val="%4."/>
      <w:lvlJc w:val="left"/>
      <w:pPr>
        <w:ind w:left="-660" w:hanging="360"/>
      </w:pPr>
    </w:lvl>
    <w:lvl w:ilvl="4" w:tplc="04030019">
      <w:start w:val="1"/>
      <w:numFmt w:val="lowerLetter"/>
      <w:lvlText w:val="%5."/>
      <w:lvlJc w:val="left"/>
      <w:pPr>
        <w:ind w:left="60" w:hanging="360"/>
      </w:pPr>
    </w:lvl>
    <w:lvl w:ilvl="5" w:tplc="0403001B">
      <w:start w:val="1"/>
      <w:numFmt w:val="lowerRoman"/>
      <w:lvlText w:val="%6."/>
      <w:lvlJc w:val="right"/>
      <w:pPr>
        <w:ind w:left="780" w:hanging="180"/>
      </w:pPr>
    </w:lvl>
    <w:lvl w:ilvl="6" w:tplc="0403000F">
      <w:start w:val="1"/>
      <w:numFmt w:val="decimal"/>
      <w:lvlText w:val="%7."/>
      <w:lvlJc w:val="left"/>
      <w:pPr>
        <w:ind w:left="1500" w:hanging="360"/>
      </w:pPr>
    </w:lvl>
    <w:lvl w:ilvl="7" w:tplc="04030019" w:tentative="1">
      <w:start w:val="1"/>
      <w:numFmt w:val="lowerLetter"/>
      <w:lvlText w:val="%8."/>
      <w:lvlJc w:val="left"/>
      <w:pPr>
        <w:ind w:left="2220" w:hanging="360"/>
      </w:pPr>
    </w:lvl>
    <w:lvl w:ilvl="8" w:tplc="0403001B" w:tentative="1">
      <w:start w:val="1"/>
      <w:numFmt w:val="lowerRoman"/>
      <w:lvlText w:val="%9."/>
      <w:lvlJc w:val="right"/>
      <w:pPr>
        <w:ind w:left="2940" w:hanging="180"/>
      </w:pPr>
    </w:lvl>
  </w:abstractNum>
  <w:abstractNum w:abstractNumId="9" w15:restartNumberingAfterBreak="0">
    <w:nsid w:val="45E814EE"/>
    <w:multiLevelType w:val="hybridMultilevel"/>
    <w:tmpl w:val="84C4C330"/>
    <w:lvl w:ilvl="0" w:tplc="629094F8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579C542B"/>
    <w:multiLevelType w:val="hybridMultilevel"/>
    <w:tmpl w:val="5A561BDA"/>
    <w:lvl w:ilvl="0" w:tplc="04030015">
      <w:start w:val="1"/>
      <w:numFmt w:val="upp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9402AB6"/>
    <w:multiLevelType w:val="hybridMultilevel"/>
    <w:tmpl w:val="E2E4F1A4"/>
    <w:lvl w:ilvl="0" w:tplc="770A4D6E">
      <w:start w:val="3"/>
      <w:numFmt w:val="bullet"/>
      <w:lvlText w:val="-"/>
      <w:lvlJc w:val="left"/>
      <w:pPr>
        <w:ind w:left="1426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2" w15:restartNumberingAfterBreak="0">
    <w:nsid w:val="6F7D53C0"/>
    <w:multiLevelType w:val="hybridMultilevel"/>
    <w:tmpl w:val="7A34A696"/>
    <w:lvl w:ilvl="0" w:tplc="04030019">
      <w:start w:val="1"/>
      <w:numFmt w:val="lowerLetter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745292"/>
    <w:multiLevelType w:val="hybridMultilevel"/>
    <w:tmpl w:val="D3F4BF02"/>
    <w:lvl w:ilvl="0" w:tplc="040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B01183"/>
    <w:multiLevelType w:val="multilevel"/>
    <w:tmpl w:val="1A9A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12"/>
  </w:num>
  <w:num w:numId="9">
    <w:abstractNumId w:val="9"/>
  </w:num>
  <w:num w:numId="10">
    <w:abstractNumId w:val="1"/>
  </w:num>
  <w:num w:numId="11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u+zJ0oGNNv4Uya1ve6tUIgmS2wcgu/pwIKobClC1mdN6bow+1QHf3o1CPGG3C6rkb9nSt3VAYpVRqupLqLXxg==" w:salt="Sd2iWs5r0p35QirIMn6Kq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6C4"/>
    <w:rsid w:val="000253CC"/>
    <w:rsid w:val="00035C67"/>
    <w:rsid w:val="000377DE"/>
    <w:rsid w:val="00063CC2"/>
    <w:rsid w:val="00076934"/>
    <w:rsid w:val="000822CF"/>
    <w:rsid w:val="00082A75"/>
    <w:rsid w:val="000902E6"/>
    <w:rsid w:val="00093FD5"/>
    <w:rsid w:val="000942BC"/>
    <w:rsid w:val="000A2074"/>
    <w:rsid w:val="000B29E0"/>
    <w:rsid w:val="000B2E8C"/>
    <w:rsid w:val="000D25E7"/>
    <w:rsid w:val="000E6621"/>
    <w:rsid w:val="001026E0"/>
    <w:rsid w:val="001036FE"/>
    <w:rsid w:val="00103C0A"/>
    <w:rsid w:val="00107494"/>
    <w:rsid w:val="00110021"/>
    <w:rsid w:val="0012113E"/>
    <w:rsid w:val="00121AF9"/>
    <w:rsid w:val="00122134"/>
    <w:rsid w:val="00142050"/>
    <w:rsid w:val="00142231"/>
    <w:rsid w:val="0015091B"/>
    <w:rsid w:val="001536E9"/>
    <w:rsid w:val="001576AC"/>
    <w:rsid w:val="00164ADA"/>
    <w:rsid w:val="00167FD9"/>
    <w:rsid w:val="00182777"/>
    <w:rsid w:val="00183EC5"/>
    <w:rsid w:val="001B2476"/>
    <w:rsid w:val="001B4762"/>
    <w:rsid w:val="001B519B"/>
    <w:rsid w:val="001C0AAD"/>
    <w:rsid w:val="001D408D"/>
    <w:rsid w:val="001D7D58"/>
    <w:rsid w:val="001E11A2"/>
    <w:rsid w:val="001E1EA3"/>
    <w:rsid w:val="001F5B8C"/>
    <w:rsid w:val="001F6565"/>
    <w:rsid w:val="00200390"/>
    <w:rsid w:val="00201603"/>
    <w:rsid w:val="00202944"/>
    <w:rsid w:val="0021041F"/>
    <w:rsid w:val="0021158E"/>
    <w:rsid w:val="0021327B"/>
    <w:rsid w:val="00216594"/>
    <w:rsid w:val="00223442"/>
    <w:rsid w:val="00223621"/>
    <w:rsid w:val="00227AE7"/>
    <w:rsid w:val="00233747"/>
    <w:rsid w:val="0023577D"/>
    <w:rsid w:val="00246E5B"/>
    <w:rsid w:val="00262325"/>
    <w:rsid w:val="00262B2C"/>
    <w:rsid w:val="00263E68"/>
    <w:rsid w:val="00264342"/>
    <w:rsid w:val="00265F6B"/>
    <w:rsid w:val="00267CBF"/>
    <w:rsid w:val="00273477"/>
    <w:rsid w:val="00291601"/>
    <w:rsid w:val="0029520A"/>
    <w:rsid w:val="002A0693"/>
    <w:rsid w:val="002B0D27"/>
    <w:rsid w:val="002B32AB"/>
    <w:rsid w:val="002B3EE8"/>
    <w:rsid w:val="002D04DE"/>
    <w:rsid w:val="002D1C66"/>
    <w:rsid w:val="002D4799"/>
    <w:rsid w:val="002D5946"/>
    <w:rsid w:val="002E0C38"/>
    <w:rsid w:val="002E24A1"/>
    <w:rsid w:val="002E3ED8"/>
    <w:rsid w:val="002E6A91"/>
    <w:rsid w:val="002F6122"/>
    <w:rsid w:val="002F6F76"/>
    <w:rsid w:val="00301967"/>
    <w:rsid w:val="003023B9"/>
    <w:rsid w:val="003072FC"/>
    <w:rsid w:val="003206DD"/>
    <w:rsid w:val="003301D8"/>
    <w:rsid w:val="00335BEC"/>
    <w:rsid w:val="00335D32"/>
    <w:rsid w:val="00344AA0"/>
    <w:rsid w:val="00350372"/>
    <w:rsid w:val="00350EC3"/>
    <w:rsid w:val="003512D3"/>
    <w:rsid w:val="003514FE"/>
    <w:rsid w:val="00355233"/>
    <w:rsid w:val="00361114"/>
    <w:rsid w:val="003632F9"/>
    <w:rsid w:val="00365AD1"/>
    <w:rsid w:val="00372885"/>
    <w:rsid w:val="00372CA4"/>
    <w:rsid w:val="00374A92"/>
    <w:rsid w:val="003778AB"/>
    <w:rsid w:val="00381539"/>
    <w:rsid w:val="003824A0"/>
    <w:rsid w:val="00396533"/>
    <w:rsid w:val="003969B4"/>
    <w:rsid w:val="003A0B9A"/>
    <w:rsid w:val="003A799D"/>
    <w:rsid w:val="003B0B7D"/>
    <w:rsid w:val="003B7D20"/>
    <w:rsid w:val="003D4528"/>
    <w:rsid w:val="003D4B75"/>
    <w:rsid w:val="003E3732"/>
    <w:rsid w:val="003E7A84"/>
    <w:rsid w:val="003F079F"/>
    <w:rsid w:val="003F5E9C"/>
    <w:rsid w:val="004027BF"/>
    <w:rsid w:val="00404E85"/>
    <w:rsid w:val="004132B7"/>
    <w:rsid w:val="0041393D"/>
    <w:rsid w:val="00413A65"/>
    <w:rsid w:val="00421353"/>
    <w:rsid w:val="00432640"/>
    <w:rsid w:val="00435F7A"/>
    <w:rsid w:val="0044332C"/>
    <w:rsid w:val="004468C6"/>
    <w:rsid w:val="00463B18"/>
    <w:rsid w:val="0046475F"/>
    <w:rsid w:val="00474B64"/>
    <w:rsid w:val="00476259"/>
    <w:rsid w:val="00486791"/>
    <w:rsid w:val="004909D0"/>
    <w:rsid w:val="004915DA"/>
    <w:rsid w:val="004B08A2"/>
    <w:rsid w:val="004B2E35"/>
    <w:rsid w:val="004D38E9"/>
    <w:rsid w:val="004D52D3"/>
    <w:rsid w:val="004E6A8E"/>
    <w:rsid w:val="004E6D73"/>
    <w:rsid w:val="004F3E85"/>
    <w:rsid w:val="00500A52"/>
    <w:rsid w:val="00500BCA"/>
    <w:rsid w:val="00511033"/>
    <w:rsid w:val="005179FE"/>
    <w:rsid w:val="00522EF6"/>
    <w:rsid w:val="005328B8"/>
    <w:rsid w:val="005450CA"/>
    <w:rsid w:val="00551768"/>
    <w:rsid w:val="00556952"/>
    <w:rsid w:val="005676C8"/>
    <w:rsid w:val="00572617"/>
    <w:rsid w:val="00575A2D"/>
    <w:rsid w:val="005A68A7"/>
    <w:rsid w:val="005C1D83"/>
    <w:rsid w:val="005C5B75"/>
    <w:rsid w:val="005D2C7B"/>
    <w:rsid w:val="005F12D5"/>
    <w:rsid w:val="005F15DB"/>
    <w:rsid w:val="005F233D"/>
    <w:rsid w:val="005F3695"/>
    <w:rsid w:val="006070E9"/>
    <w:rsid w:val="00611609"/>
    <w:rsid w:val="00611850"/>
    <w:rsid w:val="00627697"/>
    <w:rsid w:val="006305D8"/>
    <w:rsid w:val="00653B53"/>
    <w:rsid w:val="006651F9"/>
    <w:rsid w:val="00671982"/>
    <w:rsid w:val="006849DE"/>
    <w:rsid w:val="00690956"/>
    <w:rsid w:val="00692003"/>
    <w:rsid w:val="006925C5"/>
    <w:rsid w:val="0069595B"/>
    <w:rsid w:val="006960C6"/>
    <w:rsid w:val="006A05F8"/>
    <w:rsid w:val="006A5608"/>
    <w:rsid w:val="006B0EF1"/>
    <w:rsid w:val="006B1DC3"/>
    <w:rsid w:val="006B23F6"/>
    <w:rsid w:val="006B2503"/>
    <w:rsid w:val="006B3FB8"/>
    <w:rsid w:val="006B5211"/>
    <w:rsid w:val="006B5518"/>
    <w:rsid w:val="006C4D7F"/>
    <w:rsid w:val="006E77D5"/>
    <w:rsid w:val="006F3BCA"/>
    <w:rsid w:val="00701EAB"/>
    <w:rsid w:val="0071238B"/>
    <w:rsid w:val="00717080"/>
    <w:rsid w:val="00720281"/>
    <w:rsid w:val="007229DA"/>
    <w:rsid w:val="0072672C"/>
    <w:rsid w:val="00747E5D"/>
    <w:rsid w:val="00751CF4"/>
    <w:rsid w:val="00754E87"/>
    <w:rsid w:val="007578D6"/>
    <w:rsid w:val="00764202"/>
    <w:rsid w:val="00770444"/>
    <w:rsid w:val="00774F52"/>
    <w:rsid w:val="00777893"/>
    <w:rsid w:val="007909FF"/>
    <w:rsid w:val="0079311A"/>
    <w:rsid w:val="00793C7C"/>
    <w:rsid w:val="00795306"/>
    <w:rsid w:val="007B00B3"/>
    <w:rsid w:val="007B11FA"/>
    <w:rsid w:val="007D5544"/>
    <w:rsid w:val="007D57DE"/>
    <w:rsid w:val="007D7393"/>
    <w:rsid w:val="007F1058"/>
    <w:rsid w:val="007F1922"/>
    <w:rsid w:val="007F7842"/>
    <w:rsid w:val="007F7DC2"/>
    <w:rsid w:val="00802524"/>
    <w:rsid w:val="0080409C"/>
    <w:rsid w:val="00813767"/>
    <w:rsid w:val="00814209"/>
    <w:rsid w:val="008233AE"/>
    <w:rsid w:val="00827652"/>
    <w:rsid w:val="00835014"/>
    <w:rsid w:val="008466C4"/>
    <w:rsid w:val="00853697"/>
    <w:rsid w:val="00861EAA"/>
    <w:rsid w:val="00871128"/>
    <w:rsid w:val="00871D0D"/>
    <w:rsid w:val="0088485E"/>
    <w:rsid w:val="00886964"/>
    <w:rsid w:val="00892910"/>
    <w:rsid w:val="008A3861"/>
    <w:rsid w:val="008A43BE"/>
    <w:rsid w:val="008A4BDA"/>
    <w:rsid w:val="008A53A1"/>
    <w:rsid w:val="008B1C77"/>
    <w:rsid w:val="008C108C"/>
    <w:rsid w:val="008E0179"/>
    <w:rsid w:val="008E19E7"/>
    <w:rsid w:val="008F73D4"/>
    <w:rsid w:val="008F7A1C"/>
    <w:rsid w:val="00903D3D"/>
    <w:rsid w:val="00913942"/>
    <w:rsid w:val="00947ABC"/>
    <w:rsid w:val="00952A05"/>
    <w:rsid w:val="009536FF"/>
    <w:rsid w:val="00955998"/>
    <w:rsid w:val="00961E4A"/>
    <w:rsid w:val="00963FF2"/>
    <w:rsid w:val="009655E7"/>
    <w:rsid w:val="0097218A"/>
    <w:rsid w:val="00975629"/>
    <w:rsid w:val="00984DC2"/>
    <w:rsid w:val="009A6645"/>
    <w:rsid w:val="009B1BB5"/>
    <w:rsid w:val="009C7332"/>
    <w:rsid w:val="009D71BE"/>
    <w:rsid w:val="009D7E77"/>
    <w:rsid w:val="009E1B98"/>
    <w:rsid w:val="00A1702E"/>
    <w:rsid w:val="00A240CA"/>
    <w:rsid w:val="00A31104"/>
    <w:rsid w:val="00A4118F"/>
    <w:rsid w:val="00A424E3"/>
    <w:rsid w:val="00A5077F"/>
    <w:rsid w:val="00A637F9"/>
    <w:rsid w:val="00A64AB4"/>
    <w:rsid w:val="00A77CB3"/>
    <w:rsid w:val="00A8277C"/>
    <w:rsid w:val="00A8387F"/>
    <w:rsid w:val="00A9240A"/>
    <w:rsid w:val="00A93749"/>
    <w:rsid w:val="00AA03BF"/>
    <w:rsid w:val="00AA2308"/>
    <w:rsid w:val="00AC2FAB"/>
    <w:rsid w:val="00AD0D72"/>
    <w:rsid w:val="00AE7A8F"/>
    <w:rsid w:val="00AF3526"/>
    <w:rsid w:val="00AF6140"/>
    <w:rsid w:val="00B04387"/>
    <w:rsid w:val="00B2359F"/>
    <w:rsid w:val="00B3241C"/>
    <w:rsid w:val="00B35889"/>
    <w:rsid w:val="00B3598D"/>
    <w:rsid w:val="00B4119D"/>
    <w:rsid w:val="00B41AF9"/>
    <w:rsid w:val="00B43992"/>
    <w:rsid w:val="00B450AD"/>
    <w:rsid w:val="00B57F77"/>
    <w:rsid w:val="00B6565D"/>
    <w:rsid w:val="00B74A4D"/>
    <w:rsid w:val="00B758E7"/>
    <w:rsid w:val="00B922B5"/>
    <w:rsid w:val="00BA38B0"/>
    <w:rsid w:val="00BB0F25"/>
    <w:rsid w:val="00BB72C2"/>
    <w:rsid w:val="00BB738C"/>
    <w:rsid w:val="00BD0C30"/>
    <w:rsid w:val="00BD2135"/>
    <w:rsid w:val="00BD3E99"/>
    <w:rsid w:val="00BD4578"/>
    <w:rsid w:val="00BE7408"/>
    <w:rsid w:val="00BE7681"/>
    <w:rsid w:val="00C106FE"/>
    <w:rsid w:val="00C200C6"/>
    <w:rsid w:val="00C20406"/>
    <w:rsid w:val="00C209EE"/>
    <w:rsid w:val="00C24CD8"/>
    <w:rsid w:val="00C2692F"/>
    <w:rsid w:val="00C275C2"/>
    <w:rsid w:val="00C3751B"/>
    <w:rsid w:val="00C47DAE"/>
    <w:rsid w:val="00C51553"/>
    <w:rsid w:val="00C5170C"/>
    <w:rsid w:val="00C52C9E"/>
    <w:rsid w:val="00C63F79"/>
    <w:rsid w:val="00C67793"/>
    <w:rsid w:val="00C677D6"/>
    <w:rsid w:val="00C7040C"/>
    <w:rsid w:val="00C74524"/>
    <w:rsid w:val="00C804CA"/>
    <w:rsid w:val="00C833E9"/>
    <w:rsid w:val="00C84A38"/>
    <w:rsid w:val="00C9308A"/>
    <w:rsid w:val="00C93779"/>
    <w:rsid w:val="00CB51B5"/>
    <w:rsid w:val="00CB7C99"/>
    <w:rsid w:val="00CC0CD8"/>
    <w:rsid w:val="00CC7113"/>
    <w:rsid w:val="00CD034B"/>
    <w:rsid w:val="00CD0831"/>
    <w:rsid w:val="00CD3197"/>
    <w:rsid w:val="00CD5345"/>
    <w:rsid w:val="00CD7BC5"/>
    <w:rsid w:val="00CF6809"/>
    <w:rsid w:val="00D04FBE"/>
    <w:rsid w:val="00D050C6"/>
    <w:rsid w:val="00D13CD3"/>
    <w:rsid w:val="00D14CDB"/>
    <w:rsid w:val="00D15AC3"/>
    <w:rsid w:val="00D26135"/>
    <w:rsid w:val="00D26F71"/>
    <w:rsid w:val="00D31A7F"/>
    <w:rsid w:val="00D360E9"/>
    <w:rsid w:val="00D36B01"/>
    <w:rsid w:val="00D37ECA"/>
    <w:rsid w:val="00D42E8D"/>
    <w:rsid w:val="00D46470"/>
    <w:rsid w:val="00D66E72"/>
    <w:rsid w:val="00D719B6"/>
    <w:rsid w:val="00D726A9"/>
    <w:rsid w:val="00D76955"/>
    <w:rsid w:val="00D95F95"/>
    <w:rsid w:val="00DA456D"/>
    <w:rsid w:val="00DB06E2"/>
    <w:rsid w:val="00DB178D"/>
    <w:rsid w:val="00DC1EA2"/>
    <w:rsid w:val="00DC2760"/>
    <w:rsid w:val="00DC7276"/>
    <w:rsid w:val="00DE458E"/>
    <w:rsid w:val="00DF21C6"/>
    <w:rsid w:val="00E041D9"/>
    <w:rsid w:val="00E2153F"/>
    <w:rsid w:val="00E226CF"/>
    <w:rsid w:val="00E31772"/>
    <w:rsid w:val="00E34DFB"/>
    <w:rsid w:val="00E42058"/>
    <w:rsid w:val="00E42646"/>
    <w:rsid w:val="00E5770E"/>
    <w:rsid w:val="00E679EC"/>
    <w:rsid w:val="00E812D8"/>
    <w:rsid w:val="00E96138"/>
    <w:rsid w:val="00EA1A85"/>
    <w:rsid w:val="00EA23F7"/>
    <w:rsid w:val="00EA5690"/>
    <w:rsid w:val="00EB2E21"/>
    <w:rsid w:val="00EB4D7C"/>
    <w:rsid w:val="00EB56E6"/>
    <w:rsid w:val="00EC76EC"/>
    <w:rsid w:val="00EE0473"/>
    <w:rsid w:val="00EE4796"/>
    <w:rsid w:val="00EF0F70"/>
    <w:rsid w:val="00EF16DB"/>
    <w:rsid w:val="00EF43E3"/>
    <w:rsid w:val="00F03DB3"/>
    <w:rsid w:val="00F04C53"/>
    <w:rsid w:val="00F12A87"/>
    <w:rsid w:val="00F16521"/>
    <w:rsid w:val="00F23784"/>
    <w:rsid w:val="00F237CD"/>
    <w:rsid w:val="00F25181"/>
    <w:rsid w:val="00F25239"/>
    <w:rsid w:val="00F27B4D"/>
    <w:rsid w:val="00F577E3"/>
    <w:rsid w:val="00F61E44"/>
    <w:rsid w:val="00F656DF"/>
    <w:rsid w:val="00F668E9"/>
    <w:rsid w:val="00F73742"/>
    <w:rsid w:val="00F77117"/>
    <w:rsid w:val="00F870EA"/>
    <w:rsid w:val="00F93169"/>
    <w:rsid w:val="00FA6CBA"/>
    <w:rsid w:val="00FB0052"/>
    <w:rsid w:val="00FB43D9"/>
    <w:rsid w:val="00FB5F43"/>
    <w:rsid w:val="00FC09F9"/>
    <w:rsid w:val="00FC5A3B"/>
    <w:rsid w:val="00FC6378"/>
    <w:rsid w:val="00FD4E7C"/>
    <w:rsid w:val="00FD6F13"/>
    <w:rsid w:val="00FF32F0"/>
    <w:rsid w:val="00FF3AC9"/>
    <w:rsid w:val="00FF4D1A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24A1E5C"/>
  <w15:chartTrackingRefBased/>
  <w15:docId w15:val="{D8710AD0-8474-48EC-8C95-1785BC29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DFB"/>
    <w:pPr>
      <w:jc w:val="both"/>
    </w:pPr>
    <w:rPr>
      <w:rFonts w:ascii="Helv" w:hAnsi="Helv"/>
      <w:kern w:val="28"/>
    </w:rPr>
  </w:style>
  <w:style w:type="paragraph" w:styleId="Ttol1">
    <w:name w:val="heading 1"/>
    <w:basedOn w:val="Normal"/>
    <w:next w:val="Normal"/>
    <w:link w:val="Ttol1Car"/>
    <w:qFormat/>
    <w:rsid w:val="002D4799"/>
    <w:pPr>
      <w:keepNext/>
      <w:pBdr>
        <w:bottom w:val="single" w:sz="18" w:space="1" w:color="auto"/>
      </w:pBdr>
      <w:outlineLvl w:val="0"/>
    </w:pPr>
    <w:rPr>
      <w:rFonts w:ascii="Arial" w:hAnsi="Arial"/>
      <w:b/>
      <w:sz w:val="24"/>
    </w:rPr>
  </w:style>
  <w:style w:type="paragraph" w:styleId="Ttol2">
    <w:name w:val="heading 2"/>
    <w:basedOn w:val="Normal"/>
    <w:next w:val="Normal"/>
    <w:link w:val="Ttol2Car"/>
    <w:qFormat/>
    <w:rsid w:val="002D4799"/>
    <w:pPr>
      <w:keepNext/>
      <w:pBdr>
        <w:bottom w:val="single" w:sz="12" w:space="1" w:color="auto"/>
      </w:pBdr>
      <w:outlineLvl w:val="1"/>
    </w:pPr>
    <w:rPr>
      <w:rFonts w:ascii="Arial" w:hAnsi="Arial"/>
      <w:b/>
    </w:rPr>
  </w:style>
  <w:style w:type="paragraph" w:styleId="Ttol3">
    <w:name w:val="heading 3"/>
    <w:basedOn w:val="Normal"/>
    <w:next w:val="Normal"/>
    <w:qFormat/>
    <w:pPr>
      <w:keepNext/>
      <w:pBdr>
        <w:bottom w:val="single" w:sz="8" w:space="1" w:color="auto"/>
      </w:pBdr>
      <w:outlineLvl w:val="2"/>
    </w:pPr>
  </w:style>
  <w:style w:type="paragraph" w:styleId="Ttol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Ttol5">
    <w:name w:val="heading 5"/>
    <w:basedOn w:val="Normal"/>
    <w:next w:val="Normal"/>
    <w:qFormat/>
    <w:pPr>
      <w:keepNext/>
      <w:pBdr>
        <w:bottom w:val="single" w:sz="18" w:space="1" w:color="auto"/>
      </w:pBdr>
      <w:spacing w:line="360" w:lineRule="auto"/>
      <w:outlineLvl w:val="4"/>
    </w:pPr>
    <w:rPr>
      <w:b/>
      <w:sz w:val="22"/>
    </w:rPr>
  </w:style>
  <w:style w:type="paragraph" w:styleId="Ttol6">
    <w:name w:val="heading 6"/>
    <w:basedOn w:val="Normal"/>
    <w:next w:val="Normal"/>
    <w:qFormat/>
    <w:pPr>
      <w:keepNext/>
      <w:spacing w:line="360" w:lineRule="auto"/>
      <w:outlineLvl w:val="5"/>
    </w:pPr>
    <w:rPr>
      <w:b/>
      <w:sz w:val="24"/>
    </w:rPr>
  </w:style>
  <w:style w:type="paragraph" w:styleId="Ttol7">
    <w:name w:val="heading 7"/>
    <w:basedOn w:val="Normal"/>
    <w:next w:val="Normal"/>
    <w:qFormat/>
    <w:pPr>
      <w:keepNext/>
      <w:spacing w:line="312" w:lineRule="auto"/>
      <w:outlineLvl w:val="6"/>
    </w:pPr>
    <w:rPr>
      <w:b/>
    </w:rPr>
  </w:style>
  <w:style w:type="character" w:default="1" w:styleId="Tipusdelletraperdefectedelpargraf">
    <w:name w:val="Default Paragraph Font"/>
    <w:semiHidden/>
  </w:style>
  <w:style w:type="table" w:default="1" w:styleId="Tau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semiHidden/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Capalera">
    <w:name w:val="header"/>
    <w:basedOn w:val="Normal"/>
    <w:link w:val="CapaleraCar"/>
    <w:pPr>
      <w:tabs>
        <w:tab w:val="center" w:pos="4252"/>
        <w:tab w:val="right" w:pos="8504"/>
      </w:tabs>
    </w:pPr>
  </w:style>
  <w:style w:type="paragraph" w:styleId="Sagniadetextindependent">
    <w:name w:val="Body Text Indent"/>
    <w:basedOn w:val="Normal"/>
    <w:pPr>
      <w:ind w:left="7080"/>
    </w:pPr>
    <w:rPr>
      <w:sz w:val="16"/>
    </w:rPr>
  </w:style>
  <w:style w:type="paragraph" w:customStyle="1" w:styleId="Estndar">
    <w:name w:val="Estándar"/>
    <w:pPr>
      <w:jc w:val="both"/>
    </w:pPr>
    <w:rPr>
      <w:rFonts w:ascii="Helvetica" w:hAnsi="Helvetica"/>
      <w:snapToGrid w:val="0"/>
      <w:color w:val="000000"/>
      <w:sz w:val="22"/>
      <w:lang w:val="es-ES" w:eastAsia="es-ES"/>
    </w:rPr>
  </w:style>
  <w:style w:type="paragraph" w:styleId="Textindependent">
    <w:name w:val="Body Text"/>
    <w:basedOn w:val="Normal"/>
    <w:rPr>
      <w:sz w:val="16"/>
      <w:lang w:val="es-ES_tradnl"/>
    </w:rPr>
  </w:style>
  <w:style w:type="table" w:styleId="Taulaambquadrcula">
    <w:name w:val="Table Grid"/>
    <w:basedOn w:val="Taulanormal"/>
    <w:rsid w:val="0029160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C3751B"/>
    <w:rPr>
      <w:rFonts w:ascii="Tahoma" w:hAnsi="Tahoma" w:cs="Tahoma"/>
      <w:sz w:val="16"/>
      <w:szCs w:val="16"/>
    </w:rPr>
  </w:style>
  <w:style w:type="paragraph" w:styleId="Textdenotaapeudepgina">
    <w:name w:val="footnote text"/>
    <w:basedOn w:val="Normal"/>
    <w:semiHidden/>
    <w:rsid w:val="000E6621"/>
  </w:style>
  <w:style w:type="character" w:styleId="Refernciadenotaapeudepgina">
    <w:name w:val="footnote reference"/>
    <w:semiHidden/>
    <w:rsid w:val="000E6621"/>
    <w:rPr>
      <w:vertAlign w:val="superscript"/>
    </w:rPr>
  </w:style>
  <w:style w:type="character" w:customStyle="1" w:styleId="PeuCar">
    <w:name w:val="Peu Car"/>
    <w:link w:val="Peu"/>
    <w:uiPriority w:val="99"/>
    <w:rsid w:val="00770444"/>
    <w:rPr>
      <w:rFonts w:ascii="Helv" w:hAnsi="Helv"/>
      <w:kern w:val="28"/>
    </w:rPr>
  </w:style>
  <w:style w:type="character" w:styleId="Nmerodelnia">
    <w:name w:val="line number"/>
    <w:rsid w:val="004468C6"/>
  </w:style>
  <w:style w:type="character" w:styleId="Enlla">
    <w:name w:val="Hyperlink"/>
    <w:rsid w:val="002B3EE8"/>
    <w:rPr>
      <w:rFonts w:cs="Times New Roman"/>
      <w:color w:val="0000FF"/>
      <w:u w:val="single"/>
    </w:rPr>
  </w:style>
  <w:style w:type="paragraph" w:customStyle="1" w:styleId="Textopredeterminado">
    <w:name w:val="Texto predeterminado"/>
    <w:basedOn w:val="Normal"/>
    <w:rsid w:val="00264342"/>
    <w:pPr>
      <w:jc w:val="left"/>
    </w:pPr>
    <w:rPr>
      <w:rFonts w:ascii="Arial" w:hAnsi="Arial"/>
      <w:kern w:val="0"/>
      <w:lang w:eastAsia="es-ES"/>
    </w:rPr>
  </w:style>
  <w:style w:type="character" w:customStyle="1" w:styleId="CapaleraCar">
    <w:name w:val="Capçalera Car"/>
    <w:link w:val="Capalera"/>
    <w:rsid w:val="00FA6CBA"/>
    <w:rPr>
      <w:rFonts w:ascii="Helv" w:hAnsi="Helv"/>
      <w:kern w:val="28"/>
    </w:rPr>
  </w:style>
  <w:style w:type="character" w:customStyle="1" w:styleId="Ttol2Car">
    <w:name w:val="Títol 2 Car"/>
    <w:link w:val="Ttol2"/>
    <w:rsid w:val="00FA6CBA"/>
    <w:rPr>
      <w:rFonts w:ascii="Arial" w:hAnsi="Arial"/>
      <w:b/>
      <w:kern w:val="28"/>
    </w:rPr>
  </w:style>
  <w:style w:type="character" w:customStyle="1" w:styleId="Ttol1Car">
    <w:name w:val="Títol 1 Car"/>
    <w:link w:val="Ttol1"/>
    <w:rsid w:val="00F04C53"/>
    <w:rPr>
      <w:rFonts w:ascii="Arial" w:hAnsi="Arial"/>
      <w:b/>
      <w:kern w:val="28"/>
      <w:sz w:val="24"/>
    </w:rPr>
  </w:style>
  <w:style w:type="character" w:styleId="Refernciadecomentari">
    <w:name w:val="annotation reference"/>
    <w:rsid w:val="00F04C5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F04C53"/>
  </w:style>
  <w:style w:type="character" w:customStyle="1" w:styleId="TextdecomentariCar">
    <w:name w:val="Text de comentari Car"/>
    <w:link w:val="Textdecomentari"/>
    <w:rsid w:val="00F04C53"/>
    <w:rPr>
      <w:rFonts w:ascii="Helv" w:hAnsi="Helv"/>
      <w:kern w:val="28"/>
    </w:rPr>
  </w:style>
  <w:style w:type="paragraph" w:styleId="Temadelcomentari">
    <w:name w:val="annotation subject"/>
    <w:basedOn w:val="Textdecomentari"/>
    <w:next w:val="Textdecomentari"/>
    <w:link w:val="TemadelcomentariCar"/>
    <w:rsid w:val="007F7842"/>
    <w:rPr>
      <w:b/>
      <w:bCs/>
    </w:rPr>
  </w:style>
  <w:style w:type="character" w:customStyle="1" w:styleId="TemadelcomentariCar">
    <w:name w:val="Tema del comentari Car"/>
    <w:link w:val="Temadelcomentari"/>
    <w:rsid w:val="007F7842"/>
    <w:rPr>
      <w:rFonts w:ascii="Helv" w:hAnsi="Helv"/>
      <w:b/>
      <w:bCs/>
      <w:kern w:val="28"/>
      <w:lang w:val="ca-ES" w:eastAsia="ca-ES"/>
    </w:rPr>
  </w:style>
  <w:style w:type="paragraph" w:styleId="Pargrafdellista">
    <w:name w:val="List Paragraph"/>
    <w:basedOn w:val="Normal"/>
    <w:uiPriority w:val="34"/>
    <w:qFormat/>
    <w:rsid w:val="00103C0A"/>
    <w:pPr>
      <w:ind w:left="720"/>
      <w:jc w:val="left"/>
    </w:pPr>
    <w:rPr>
      <w:rFonts w:ascii="Calibri" w:eastAsia="Calibri" w:hAnsi="Calibri" w:cs="Calibri"/>
      <w:kern w:val="0"/>
      <w:sz w:val="22"/>
      <w:szCs w:val="22"/>
      <w:lang w:eastAsia="en-US"/>
    </w:rPr>
  </w:style>
  <w:style w:type="character" w:customStyle="1" w:styleId="Mencinsinresolver">
    <w:name w:val="Mención sin resolver"/>
    <w:uiPriority w:val="99"/>
    <w:semiHidden/>
    <w:unhideWhenUsed/>
    <w:rsid w:val="00903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mics.ca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GBR_SSCC_F01\VUIT\DADES\SSCC\WORD\darp\Impres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D5E35-6603-47C2-A152-647F98EE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Impres</Template>
  <TotalTime>1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d'autorització d'un cnetre dispensador de medicaments d'ús veterinaris</vt:lpstr>
      <vt:lpstr>Sol·licitud d'autorització d'un cnetre dispensador de medicaments d'ús veterinaris</vt:lpstr>
    </vt:vector>
  </TitlesOfParts>
  <Company>DARP</Company>
  <LinksUpToDate>false</LinksUpToDate>
  <CharactersWithSpaces>4781</CharactersWithSpaces>
  <SharedDoc>false</SharedDoc>
  <HLinks>
    <vt:vector size="6" baseType="variant">
      <vt:variant>
        <vt:i4>655445</vt:i4>
      </vt:variant>
      <vt:variant>
        <vt:i4>77</vt:i4>
      </vt:variant>
      <vt:variant>
        <vt:i4>0</vt:i4>
      </vt:variant>
      <vt:variant>
        <vt:i4>5</vt:i4>
      </vt:variant>
      <vt:variant>
        <vt:lpwstr>https://quimics.cat/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d'autorització d'un cnetre dispensador de medicaments d'ús veterinaris</dc:title>
  <dc:subject>Actuació  597</dc:subject>
  <dc:creator>DARP</dc:creator>
  <cp:keywords/>
  <cp:lastModifiedBy>Andreo Santisteban, María Nieves</cp:lastModifiedBy>
  <cp:revision>2</cp:revision>
  <cp:lastPrinted>2019-01-11T12:11:00Z</cp:lastPrinted>
  <dcterms:created xsi:type="dcterms:W3CDTF">2024-05-30T08:36:00Z</dcterms:created>
  <dcterms:modified xsi:type="dcterms:W3CDTF">2024-05-30T08:36:00Z</dcterms:modified>
</cp:coreProperties>
</file>